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D67" w:rsidRDefault="00334D67" w:rsidP="000076B3">
      <w:pPr>
        <w:pStyle w:val="a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СЦЕНАРИЙ ОТКРЫТОГО КОРРЕКЦИОННОГО РАЗВЛЕЧЕНИЯ</w:t>
      </w:r>
    </w:p>
    <w:p w:rsidR="00334D67" w:rsidRDefault="00334D67" w:rsidP="000076B3">
      <w:pPr>
        <w:pStyle w:val="a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ИСПОЛЬЗОВАНИЕМ ИКТ В РАЗНОВОЗРАСТНОЙ ГРУППЕ</w:t>
      </w:r>
    </w:p>
    <w:p w:rsidR="00334D67" w:rsidRDefault="00334D67" w:rsidP="000076B3">
      <w:pPr>
        <w:pStyle w:val="a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(3–5 ЛЕТ) </w:t>
      </w:r>
    </w:p>
    <w:p w:rsidR="00334D67" w:rsidRDefault="00334D67" w:rsidP="000076B3">
      <w:pPr>
        <w:pStyle w:val="a"/>
        <w:spacing w:after="0" w:line="240" w:lineRule="auto"/>
        <w:ind w:firstLine="709"/>
        <w:jc w:val="center"/>
      </w:pPr>
      <w:r>
        <w:rPr>
          <w:rFonts w:ascii="Times New Roman" w:hAnsi="Times New Roman"/>
          <w:b/>
          <w:sz w:val="28"/>
          <w:szCs w:val="28"/>
        </w:rPr>
        <w:t>«У ЛЕСНОГО ОЗЕРА»</w:t>
      </w:r>
    </w:p>
    <w:p w:rsidR="00334D67" w:rsidRPr="000076B3" w:rsidRDefault="00334D67" w:rsidP="000076B3">
      <w:pPr>
        <w:pStyle w:val="a"/>
        <w:spacing w:after="0" w:line="240" w:lineRule="auto"/>
        <w:ind w:firstLine="709"/>
        <w:jc w:val="right"/>
        <w:rPr>
          <w:b/>
          <w:i/>
        </w:rPr>
      </w:pPr>
      <w:r w:rsidRPr="000076B3">
        <w:rPr>
          <w:rFonts w:ascii="Times New Roman" w:hAnsi="Times New Roman"/>
          <w:b/>
          <w:i/>
          <w:sz w:val="28"/>
          <w:szCs w:val="28"/>
        </w:rPr>
        <w:t>Балакина Разида Ахатовна</w:t>
      </w:r>
    </w:p>
    <w:p w:rsidR="00334D67" w:rsidRPr="000076B3" w:rsidRDefault="00334D67" w:rsidP="000076B3">
      <w:pPr>
        <w:pStyle w:val="a"/>
        <w:spacing w:after="0" w:line="240" w:lineRule="auto"/>
        <w:ind w:firstLine="709"/>
        <w:jc w:val="right"/>
        <w:rPr>
          <w:i/>
        </w:rPr>
      </w:pPr>
      <w:r w:rsidRPr="000076B3">
        <w:rPr>
          <w:rFonts w:ascii="Times New Roman" w:hAnsi="Times New Roman"/>
          <w:i/>
          <w:sz w:val="28"/>
          <w:szCs w:val="28"/>
        </w:rPr>
        <w:t xml:space="preserve">музыкальный руководитель </w:t>
      </w:r>
    </w:p>
    <w:p w:rsidR="00334D67" w:rsidRPr="000076B3" w:rsidRDefault="00334D67" w:rsidP="000076B3">
      <w:pPr>
        <w:pStyle w:val="a"/>
        <w:spacing w:after="0" w:line="240" w:lineRule="auto"/>
        <w:ind w:firstLine="709"/>
        <w:jc w:val="right"/>
        <w:rPr>
          <w:i/>
        </w:rPr>
      </w:pPr>
      <w:r w:rsidRPr="000076B3">
        <w:rPr>
          <w:rFonts w:ascii="Times New Roman" w:hAnsi="Times New Roman"/>
          <w:i/>
          <w:sz w:val="28"/>
          <w:szCs w:val="28"/>
        </w:rPr>
        <w:t xml:space="preserve">высшей квалификационной категории, </w:t>
      </w:r>
    </w:p>
    <w:p w:rsidR="00334D67" w:rsidRPr="000076B3" w:rsidRDefault="00334D67" w:rsidP="000076B3">
      <w:pPr>
        <w:pStyle w:val="a"/>
        <w:spacing w:after="0" w:line="240" w:lineRule="auto"/>
        <w:ind w:firstLine="709"/>
        <w:jc w:val="right"/>
        <w:rPr>
          <w:b/>
          <w:i/>
        </w:rPr>
      </w:pPr>
      <w:r w:rsidRPr="000076B3">
        <w:rPr>
          <w:rFonts w:ascii="Times New Roman" w:hAnsi="Times New Roman"/>
          <w:b/>
          <w:i/>
          <w:sz w:val="28"/>
          <w:szCs w:val="28"/>
        </w:rPr>
        <w:t>Романова Елена Антоновна</w:t>
      </w:r>
    </w:p>
    <w:p w:rsidR="00334D67" w:rsidRPr="000076B3" w:rsidRDefault="00334D67" w:rsidP="000076B3">
      <w:pPr>
        <w:pStyle w:val="a"/>
        <w:spacing w:after="0" w:line="240" w:lineRule="auto"/>
        <w:ind w:firstLine="709"/>
        <w:jc w:val="right"/>
        <w:rPr>
          <w:i/>
        </w:rPr>
      </w:pPr>
      <w:r w:rsidRPr="000076B3">
        <w:rPr>
          <w:rFonts w:ascii="Times New Roman" w:hAnsi="Times New Roman"/>
          <w:i/>
          <w:sz w:val="28"/>
          <w:szCs w:val="28"/>
        </w:rPr>
        <w:t xml:space="preserve">воспитатель </w:t>
      </w:r>
      <w:r>
        <w:rPr>
          <w:rFonts w:ascii="Times New Roman" w:hAnsi="Times New Roman"/>
          <w:i/>
          <w:sz w:val="28"/>
          <w:szCs w:val="28"/>
        </w:rPr>
        <w:t>1</w:t>
      </w:r>
      <w:r w:rsidRPr="000076B3">
        <w:rPr>
          <w:rFonts w:ascii="Times New Roman" w:hAnsi="Times New Roman"/>
          <w:i/>
          <w:sz w:val="28"/>
          <w:szCs w:val="28"/>
        </w:rPr>
        <w:t xml:space="preserve"> квалификационной категории </w:t>
      </w:r>
    </w:p>
    <w:p w:rsidR="00334D67" w:rsidRPr="000076B3" w:rsidRDefault="00334D67" w:rsidP="000076B3">
      <w:pPr>
        <w:pStyle w:val="a"/>
        <w:spacing w:after="0" w:line="240" w:lineRule="auto"/>
        <w:ind w:firstLine="709"/>
        <w:jc w:val="right"/>
        <w:rPr>
          <w:i/>
        </w:rPr>
      </w:pPr>
      <w:r w:rsidRPr="000076B3">
        <w:rPr>
          <w:rFonts w:ascii="Times New Roman" w:hAnsi="Times New Roman"/>
          <w:i/>
          <w:sz w:val="28"/>
          <w:szCs w:val="28"/>
        </w:rPr>
        <w:t xml:space="preserve">Казённое учреждение ХМАО – Югры </w:t>
      </w:r>
    </w:p>
    <w:p w:rsidR="00334D67" w:rsidRPr="000076B3" w:rsidRDefault="00334D67" w:rsidP="000076B3">
      <w:pPr>
        <w:pStyle w:val="a"/>
        <w:spacing w:after="0" w:line="240" w:lineRule="auto"/>
        <w:ind w:firstLine="709"/>
        <w:jc w:val="right"/>
        <w:rPr>
          <w:i/>
        </w:rPr>
      </w:pPr>
      <w:r w:rsidRPr="000076B3">
        <w:rPr>
          <w:rFonts w:ascii="Times New Roman" w:hAnsi="Times New Roman"/>
          <w:i/>
          <w:sz w:val="28"/>
          <w:szCs w:val="28"/>
        </w:rPr>
        <w:t>«Урайский специализированный Дом ребёнка», г Урай</w:t>
      </w:r>
    </w:p>
    <w:p w:rsidR="00334D67" w:rsidRPr="000076B3" w:rsidRDefault="00334D67" w:rsidP="000076B3">
      <w:pPr>
        <w:pStyle w:val="a"/>
        <w:spacing w:after="0" w:line="240" w:lineRule="auto"/>
        <w:ind w:firstLine="709"/>
        <w:jc w:val="right"/>
        <w:rPr>
          <w:color w:val="0000FF"/>
          <w:sz w:val="24"/>
          <w:szCs w:val="24"/>
        </w:rPr>
      </w:pPr>
      <w:r w:rsidRPr="000076B3">
        <w:rPr>
          <w:rFonts w:ascii="Lucida Grande CY;Arial;Liberati" w:hAnsi="Lucida Grande CY;Arial;Liberati"/>
          <w:i/>
          <w:color w:val="0000FF"/>
          <w:sz w:val="24"/>
          <w:szCs w:val="24"/>
        </w:rPr>
        <w:t>elenaromanowa@mail.ru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32"/>
          <w:szCs w:val="32"/>
        </w:rPr>
        <w:t>Цель: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Воспитание любви к природе через музыкальные образы; Эмоциональной отзывчивости и исполнительской деятельности.</w:t>
      </w:r>
    </w:p>
    <w:p w:rsidR="00334D67" w:rsidRDefault="00334D67" w:rsidP="000076B3">
      <w:pPr>
        <w:pStyle w:val="a"/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Оборудование</w:t>
      </w:r>
      <w:r>
        <w:rPr>
          <w:rFonts w:ascii="Times New Roman" w:hAnsi="Times New Roman"/>
          <w:sz w:val="28"/>
          <w:szCs w:val="28"/>
        </w:rPr>
        <w:t xml:space="preserve">: мультимедийный проектор, экран, ноутбук, </w:t>
      </w:r>
    </w:p>
    <w:p w:rsidR="00334D67" w:rsidRDefault="00334D67" w:rsidP="000076B3">
      <w:pPr>
        <w:pStyle w:val="a"/>
        <w:shd w:val="clear" w:color="auto" w:fill="FFFFFF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аудиоаппаратура, макет паровозика, цветы, колокольчики, митенки с бабочками, удочки (2), рыбки, голубая ткань, камушки, песок, брёвнышко, подушечки, мольберт, цветочки для украшения крыльев бабочки, кисточки, тарелочки, клей, салфетки, контур бабочки, лилия для сюрпризного момента, маленькие лилии, костюм комара - шапочка, крылья, скрипка, костюм – лягушек (2), костюмы – черепахи, Буратино, Дуремара. </w:t>
      </w:r>
    </w:p>
    <w:p w:rsidR="00334D67" w:rsidRDefault="00334D67" w:rsidP="000076B3">
      <w:pPr>
        <w:pStyle w:val="a"/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Видеоматериал:</w:t>
      </w:r>
      <w:r>
        <w:rPr>
          <w:rFonts w:ascii="Times New Roman" w:hAnsi="Times New Roman"/>
          <w:sz w:val="28"/>
          <w:szCs w:val="28"/>
        </w:rPr>
        <w:t xml:space="preserve"> презентация к утреннику «У лесного озера» </w:t>
      </w:r>
    </w:p>
    <w:p w:rsidR="00334D67" w:rsidRDefault="00334D67" w:rsidP="000076B3">
      <w:pPr>
        <w:pStyle w:val="a"/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Действующие лица</w:t>
      </w:r>
    </w:p>
    <w:p w:rsidR="00334D67" w:rsidRDefault="00334D67" w:rsidP="000076B3">
      <w:pPr>
        <w:pStyle w:val="a"/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Ведущая, Буратино, Дуремар, черепаха Тортилла  </w:t>
      </w:r>
      <w:r>
        <w:rPr>
          <w:rFonts w:ascii="Times New Roman" w:hAnsi="Times New Roman"/>
          <w:i/>
          <w:sz w:val="28"/>
          <w:szCs w:val="28"/>
        </w:rPr>
        <w:t>(взрослые)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Ход праздника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Зал празднично украшен. У центральной стены на цветочной полянке стоит паровозик, экран плавно переходящий в озеро.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 xml:space="preserve"> (под минусовку песенки «Выглянуло солнышко» Слова К. Ибряева и Л. Кондрашенко Музыка Ю. Чичкова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вбегают дети и встают полукругом 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(слайд№2)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Взгляните, как стало красиво вокруг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Уже зеленеют деревья и пруд 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Пришла к нам весёлая гостья весна </w:t>
      </w:r>
      <w:r>
        <w:rPr>
          <w:rFonts w:ascii="Times New Roman" w:hAnsi="Times New Roman"/>
          <w:b/>
          <w:sz w:val="28"/>
          <w:szCs w:val="28"/>
        </w:rPr>
        <w:t>(слайд №3-видео)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 всё пробудилось от зимнего сна.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1 ребёнок:</w:t>
      </w:r>
      <w:r>
        <w:rPr>
          <w:rFonts w:ascii="Times New Roman" w:hAnsi="Times New Roman"/>
          <w:sz w:val="28"/>
          <w:szCs w:val="28"/>
        </w:rPr>
        <w:t xml:space="preserve"> Весна, весна идёт, весна</w:t>
      </w:r>
    </w:p>
    <w:p w:rsidR="00334D67" w:rsidRDefault="00334D67" w:rsidP="000076B3">
      <w:pPr>
        <w:pStyle w:val="a"/>
        <w:tabs>
          <w:tab w:val="left" w:pos="314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Тепло и свет несёт она.</w:t>
      </w:r>
    </w:p>
    <w:p w:rsidR="00334D67" w:rsidRDefault="00334D67" w:rsidP="000076B3">
      <w:pPr>
        <w:pStyle w:val="a"/>
        <w:tabs>
          <w:tab w:val="left" w:pos="3143"/>
        </w:tabs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2 ребёнок:</w:t>
      </w:r>
      <w:r>
        <w:rPr>
          <w:rFonts w:ascii="Times New Roman" w:hAnsi="Times New Roman"/>
          <w:sz w:val="28"/>
          <w:szCs w:val="28"/>
        </w:rPr>
        <w:t xml:space="preserve"> Солнце ласково смеётся</w:t>
      </w:r>
    </w:p>
    <w:p w:rsidR="00334D67" w:rsidRDefault="00334D67" w:rsidP="000076B3">
      <w:pPr>
        <w:pStyle w:val="a"/>
        <w:tabs>
          <w:tab w:val="left" w:pos="314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Светит ярче, горячей</w:t>
      </w:r>
    </w:p>
    <w:p w:rsidR="00334D67" w:rsidRDefault="00334D67" w:rsidP="000076B3">
      <w:pPr>
        <w:pStyle w:val="a"/>
        <w:tabs>
          <w:tab w:val="left" w:pos="314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 с пригорка  звонко льётся</w:t>
      </w:r>
    </w:p>
    <w:p w:rsidR="00334D67" w:rsidRDefault="00334D67" w:rsidP="000076B3">
      <w:pPr>
        <w:pStyle w:val="a"/>
        <w:tabs>
          <w:tab w:val="left" w:pos="314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Разговорчивый ручей.</w:t>
      </w:r>
    </w:p>
    <w:p w:rsidR="00334D67" w:rsidRDefault="00334D67" w:rsidP="000076B3">
      <w:pPr>
        <w:pStyle w:val="a"/>
        <w:tabs>
          <w:tab w:val="left" w:pos="3143"/>
        </w:tabs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3 ребёнок:</w:t>
      </w:r>
      <w:r>
        <w:rPr>
          <w:rFonts w:ascii="Times New Roman" w:hAnsi="Times New Roman"/>
          <w:sz w:val="28"/>
          <w:szCs w:val="28"/>
        </w:rPr>
        <w:t xml:space="preserve"> Песенки весенние 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Со всех сторон слышны</w:t>
      </w:r>
    </w:p>
    <w:p w:rsidR="00334D67" w:rsidRDefault="00334D67" w:rsidP="000076B3">
      <w:pPr>
        <w:pStyle w:val="a"/>
        <w:tabs>
          <w:tab w:val="left" w:pos="314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Они легки и веселы,</w:t>
      </w:r>
    </w:p>
    <w:p w:rsidR="00334D67" w:rsidRDefault="00334D67" w:rsidP="000076B3">
      <w:pPr>
        <w:pStyle w:val="a"/>
        <w:tabs>
          <w:tab w:val="left" w:pos="314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Как ветерок нежны.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 xml:space="preserve">«Пришла весна»  </w:t>
      </w:r>
      <w:r>
        <w:rPr>
          <w:rFonts w:ascii="Times New Roman" w:hAnsi="Times New Roman"/>
          <w:sz w:val="28"/>
          <w:szCs w:val="28"/>
        </w:rPr>
        <w:t>(Слова и музыка З.Б Качаевой)</w:t>
      </w:r>
    </w:p>
    <w:p w:rsidR="00334D67" w:rsidRDefault="00334D67" w:rsidP="000076B3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К нам опять весна пришла,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Свет и радость принесла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Солнышко пригрело –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Сразу потеплело.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 Зазвенели ручейки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Полетели мотыльки,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Почки распустились,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Листья появились.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Когда после долгой  холодной зимы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 поле проснётся и лес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Под тёплым и ласковым солнцем весной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Случается много чудес.</w:t>
      </w:r>
    </w:p>
    <w:p w:rsidR="00334D67" w:rsidRDefault="00334D67" w:rsidP="000076B3">
      <w:pPr>
        <w:pStyle w:val="a"/>
        <w:tabs>
          <w:tab w:val="left" w:pos="298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Сегодня дорогие гости</w:t>
      </w:r>
    </w:p>
    <w:p w:rsidR="00334D67" w:rsidRDefault="00334D67" w:rsidP="000076B3">
      <w:pPr>
        <w:pStyle w:val="a"/>
        <w:tabs>
          <w:tab w:val="left" w:pos="298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Мы приглашаем вас, отдохнуть у лесного озера.</w:t>
      </w:r>
    </w:p>
    <w:p w:rsidR="00334D67" w:rsidRDefault="00334D67" w:rsidP="000076B3">
      <w:pPr>
        <w:pStyle w:val="a"/>
        <w:tabs>
          <w:tab w:val="left" w:pos="298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Но как - же нам до него добраться? </w:t>
      </w:r>
    </w:p>
    <w:p w:rsidR="00334D67" w:rsidRDefault="00334D67" w:rsidP="000076B3">
      <w:pPr>
        <w:pStyle w:val="a"/>
        <w:tabs>
          <w:tab w:val="left" w:pos="298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А поедем мы с вами на поезде. </w:t>
      </w:r>
    </w:p>
    <w:p w:rsidR="00334D67" w:rsidRDefault="00334D67" w:rsidP="000076B3">
      <w:pPr>
        <w:pStyle w:val="a"/>
        <w:tabs>
          <w:tab w:val="left" w:pos="298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А вот и поезд подошёл, ребята проходите, и занимайте свои места.</w:t>
      </w:r>
    </w:p>
    <w:p w:rsidR="00334D67" w:rsidRDefault="00334D67" w:rsidP="000076B3">
      <w:pPr>
        <w:pStyle w:val="a"/>
        <w:tabs>
          <w:tab w:val="left" w:pos="298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Поехали!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садятся в поезд, и звучит фонограмма песенки «Поезд»)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Вот и остановка 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Всем надо слезать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Вставайте ребята 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Пойдёмте гулять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встают и выходят из паровозика)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Как красив весенний лес </w:t>
      </w:r>
      <w:r>
        <w:rPr>
          <w:rFonts w:ascii="Times New Roman" w:hAnsi="Times New Roman"/>
          <w:b/>
          <w:sz w:val="28"/>
          <w:szCs w:val="28"/>
        </w:rPr>
        <w:t>(слайд№3–видео включить)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Полон сказок и чудес!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Трели птиц, шепот листвы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Тайну узнать хотите вы?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Да.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Вот и берег озера. </w:t>
      </w:r>
      <w:r>
        <w:rPr>
          <w:rFonts w:ascii="Times New Roman" w:hAnsi="Times New Roman"/>
          <w:b/>
          <w:sz w:val="28"/>
          <w:szCs w:val="28"/>
        </w:rPr>
        <w:t>(слайд№4)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(«озеро» - голубая ткань и в ней плавают рыбки с магнитами и лилия цветок вдоль берега песок и камушки)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Как здесь хорошо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Мы будем отдыхать, веселиться и играть.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сели на стульчики)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С утра сидит на озере</w:t>
      </w:r>
    </w:p>
    <w:p w:rsidR="00334D67" w:rsidRDefault="00334D67" w:rsidP="000076B3">
      <w:pPr>
        <w:pStyle w:val="a"/>
        <w:tabs>
          <w:tab w:val="left" w:pos="328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Любитель рыболов</w:t>
      </w:r>
    </w:p>
    <w:p w:rsidR="00334D67" w:rsidRDefault="00334D67" w:rsidP="000076B3">
      <w:pPr>
        <w:pStyle w:val="a"/>
        <w:tabs>
          <w:tab w:val="left" w:pos="328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А озеро глубокое</w:t>
      </w:r>
    </w:p>
    <w:p w:rsidR="00334D67" w:rsidRDefault="00334D67" w:rsidP="000076B3">
      <w:pPr>
        <w:pStyle w:val="a"/>
        <w:tabs>
          <w:tab w:val="left" w:pos="328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Значит, будет лов.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(выходят два мальчика – рыбака в шляпах с удочкой и ведёрком)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 xml:space="preserve">Танец «Любитель рыболов»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(под песню «Рыбка в пруду» из мультфильма «Маша и Медведь»)</w:t>
      </w:r>
    </w:p>
    <w:p w:rsidR="00334D67" w:rsidRDefault="00334D67" w:rsidP="000076B3">
      <w:pPr>
        <w:pStyle w:val="a"/>
        <w:tabs>
          <w:tab w:val="left" w:pos="3285"/>
        </w:tabs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ребёнок: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Нет сегодня клёва</w:t>
      </w:r>
    </w:p>
    <w:p w:rsidR="00334D67" w:rsidRDefault="00334D67" w:rsidP="000076B3">
      <w:pPr>
        <w:pStyle w:val="a"/>
        <w:tabs>
          <w:tab w:val="left" w:pos="1725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Ну, просто ни–ко – ко - го!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2 ребёнок:\</w:t>
      </w:r>
      <w:r>
        <w:rPr>
          <w:rFonts w:ascii="Times New Roman" w:hAnsi="Times New Roman"/>
          <w:sz w:val="28"/>
          <w:szCs w:val="28"/>
        </w:rPr>
        <w:t xml:space="preserve"> Как песня начинается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Так рыба расплывается!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Не расстраивайтесь ребята!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Мы сейчас вам подскажем, как надо рыбку ловить.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i/>
          <w:sz w:val="28"/>
          <w:szCs w:val="28"/>
          <w:u w:val="single"/>
        </w:rPr>
        <w:t>Дети подсказывают: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Надо сидеть тихо, не шуметь.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Кричать и петь песни нельзя.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Рыбка ловиться на червяка.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Теперь вы поняли, как надо ловить рыбку?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Попробуйте ещё раз.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Игра «Поймай рыбку»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забрасывают удочку с магнитом и ловят рыбку,  складывают в ведёрко)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Ребята, бегите ко мне.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Сядем на бережок, посмотрим, что здесь интересного.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сидят на берегу  у  «озера» где находятся камушки и песочек)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Ребята здесь лежат камушки.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Возьмите по два камушка.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Мы с ними поиграем.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Речевая игра «Камушки»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Тук, Тук</w:t>
      </w:r>
      <w:r>
        <w:rPr>
          <w:rFonts w:ascii="Times New Roman" w:hAnsi="Times New Roman"/>
          <w:i/>
          <w:sz w:val="28"/>
          <w:szCs w:val="28"/>
        </w:rPr>
        <w:t>(стучат два раза)-</w:t>
      </w:r>
      <w:r>
        <w:rPr>
          <w:rFonts w:ascii="Times New Roman" w:hAnsi="Times New Roman"/>
          <w:sz w:val="28"/>
          <w:szCs w:val="28"/>
        </w:rPr>
        <w:t xml:space="preserve"> камушки</w:t>
      </w:r>
      <w:r>
        <w:rPr>
          <w:rFonts w:ascii="Times New Roman" w:hAnsi="Times New Roman"/>
          <w:i/>
          <w:sz w:val="28"/>
          <w:szCs w:val="28"/>
        </w:rPr>
        <w:t>!(вытягивают руки в перёд)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Тук, Тук</w:t>
      </w:r>
      <w:r>
        <w:rPr>
          <w:rFonts w:ascii="Times New Roman" w:hAnsi="Times New Roman"/>
          <w:i/>
          <w:sz w:val="28"/>
          <w:szCs w:val="28"/>
        </w:rPr>
        <w:t>(стучат два раза)-</w:t>
      </w:r>
      <w:r>
        <w:rPr>
          <w:rFonts w:ascii="Times New Roman" w:hAnsi="Times New Roman"/>
          <w:sz w:val="28"/>
          <w:szCs w:val="28"/>
        </w:rPr>
        <w:t xml:space="preserve"> ракушки</w:t>
      </w:r>
      <w:r>
        <w:rPr>
          <w:rFonts w:ascii="Times New Roman" w:hAnsi="Times New Roman"/>
          <w:i/>
          <w:sz w:val="28"/>
          <w:szCs w:val="28"/>
        </w:rPr>
        <w:t>!(вытягивают руки в перёд)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Буль-Буль-Буль</w:t>
      </w:r>
      <w:r>
        <w:rPr>
          <w:rFonts w:ascii="Times New Roman" w:hAnsi="Times New Roman"/>
          <w:i/>
          <w:sz w:val="28"/>
          <w:szCs w:val="28"/>
        </w:rPr>
        <w:t xml:space="preserve"> (стучат три раза)-</w:t>
      </w:r>
      <w:r>
        <w:rPr>
          <w:rFonts w:ascii="Times New Roman" w:hAnsi="Times New Roman"/>
          <w:sz w:val="28"/>
          <w:szCs w:val="28"/>
        </w:rPr>
        <w:t>шумит вода</w:t>
      </w:r>
      <w:r>
        <w:rPr>
          <w:rFonts w:ascii="Times New Roman" w:hAnsi="Times New Roman"/>
          <w:i/>
          <w:sz w:val="28"/>
          <w:szCs w:val="28"/>
        </w:rPr>
        <w:t xml:space="preserve"> (плавно поднимают и опускают руки)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А где ребятки</w:t>
      </w:r>
      <w:r>
        <w:rPr>
          <w:rFonts w:ascii="Times New Roman" w:hAnsi="Times New Roman"/>
          <w:i/>
          <w:sz w:val="28"/>
          <w:szCs w:val="28"/>
        </w:rPr>
        <w:t xml:space="preserve"> (стучат два раза)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Ти-ши-на</w:t>
      </w:r>
      <w:r>
        <w:rPr>
          <w:rFonts w:ascii="Times New Roman" w:hAnsi="Times New Roman"/>
          <w:i/>
          <w:sz w:val="28"/>
          <w:szCs w:val="28"/>
        </w:rPr>
        <w:t xml:space="preserve"> (произносят шепотом и кладут руки на коленки)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А ещё на берегу есть песочек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Давайте нарисуем солнышко </w:t>
      </w:r>
      <w:r>
        <w:rPr>
          <w:rFonts w:ascii="Times New Roman" w:hAnsi="Times New Roman"/>
          <w:b/>
          <w:sz w:val="28"/>
          <w:szCs w:val="28"/>
        </w:rPr>
        <w:t>(слайд№5)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 xml:space="preserve"> «Я рисую солнышко» </w:t>
      </w:r>
      <w:r>
        <w:rPr>
          <w:rFonts w:ascii="Times New Roman" w:hAnsi="Times New Roman"/>
          <w:b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Сл. и муз. Г.Вихаревой)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Я рисую солнышко,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круговыми движениями обеих рук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Круглое, большое,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>«рисуем солнце».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Я поглажу солнышко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правой рукой «гладят солнышко»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Ласково рукою.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>сверху вниз. То же левой рукой</w:t>
      </w:r>
      <w:r>
        <w:rPr>
          <w:rFonts w:ascii="Times New Roman" w:hAnsi="Times New Roman"/>
          <w:sz w:val="28"/>
          <w:szCs w:val="28"/>
        </w:rPr>
        <w:t>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Припев: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Пусть сияет солнышко,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«фонарики»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Ярко так сияет,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Тёплыми лучами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нежно обнять ладошками свои плечи. 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Нежно согревает!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</w:p>
    <w:p w:rsidR="00334D67" w:rsidRDefault="00334D67" w:rsidP="000076B3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 Приходи же,  солнышко,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i/>
          <w:sz w:val="28"/>
          <w:szCs w:val="28"/>
        </w:rPr>
        <w:t>двумя руками манят к себе солнышко.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Приходи скорее,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Нам с тобою, солнышко,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Будет веселее!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Припев:</w:t>
      </w:r>
      <w:r>
        <w:rPr>
          <w:rFonts w:ascii="Times New Roman" w:hAnsi="Times New Roman"/>
          <w:sz w:val="28"/>
          <w:szCs w:val="28"/>
        </w:rPr>
        <w:tab/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поют и  рисуют солнышко на песочке)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Ребята, когда я гуляла по бережку,  нашла вот такую ракушку. 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показывает детям)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Когда прижмешь раковину к уху, кажется, что слышишь плеск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воды, шум волн.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 xml:space="preserve">(фонограмма шум волн)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прикладывают раковину к уху и передают её друг другу)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А раковина волшебная и может исполнить все желания.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садятся на брёвнышко)</w:t>
      </w:r>
      <w:r>
        <w:rPr>
          <w:rFonts w:ascii="Times New Roman" w:hAnsi="Times New Roman"/>
          <w:b/>
          <w:sz w:val="28"/>
          <w:szCs w:val="28"/>
        </w:rPr>
        <w:t xml:space="preserve"> (слайд№6)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Давайте попросим её показать нам глубину озера, так хочется туда заглянуть.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 и дети:</w:t>
      </w:r>
      <w:r>
        <w:rPr>
          <w:rFonts w:ascii="Times New Roman" w:hAnsi="Times New Roman"/>
          <w:sz w:val="28"/>
          <w:szCs w:val="28"/>
        </w:rPr>
        <w:t xml:space="preserve"> Озеро с нами дружи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Тайны скорее нам покажи!</w:t>
      </w:r>
      <w:r>
        <w:rPr>
          <w:rFonts w:ascii="Times New Roman" w:hAnsi="Times New Roman"/>
          <w:b/>
          <w:sz w:val="28"/>
          <w:szCs w:val="28"/>
        </w:rPr>
        <w:t xml:space="preserve"> (слайд№7)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Понравилось, вам дно озера?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Что вы видели?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Водоросли, камушки, рыбки. </w:t>
      </w:r>
      <w:r>
        <w:rPr>
          <w:rFonts w:ascii="Times New Roman" w:hAnsi="Times New Roman"/>
          <w:b/>
          <w:sz w:val="28"/>
          <w:szCs w:val="28"/>
        </w:rPr>
        <w:t>(слайд№8)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Ребята! Кто - то ещё к озеру спешит.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(звучит песня «Буратино» муз Рыбникова появляется Буратино)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Буратино:</w:t>
      </w:r>
      <w:r>
        <w:rPr>
          <w:rFonts w:ascii="Times New Roman" w:hAnsi="Times New Roman"/>
          <w:sz w:val="28"/>
          <w:szCs w:val="28"/>
        </w:rPr>
        <w:t xml:space="preserve"> Здравствуйте ребята!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Я весёлый Буратино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Нос мой острый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Нос мой длинный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Ну ка дружно все вставайте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Танцевать все выбегайте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Общий танец «Два прихлопа, два притопа»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(Слова и музыка С.Г Насауленко)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ListParagraph"/>
        <w:numPr>
          <w:ilvl w:val="0"/>
          <w:numId w:val="3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Мы, маленькие дети,          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Счастливей всех на свете.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(дети идут по кругу, взявшись за руки)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Мы весело живём,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Танцуем и поём!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(в конце куплета останавливаются и поворачиваются лицом в круг)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Припев: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Два притопа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Три прихлопа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 круженье-поворот: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Два притопа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Три прихлопа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 круженье-поворот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2.Мы не сидим на месте,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Танцуем дружно вместе,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Мы повторим сто раз,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Смотрите все на нас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(Пружинки)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Припев: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</w:p>
    <w:p w:rsidR="00334D67" w:rsidRDefault="00334D67" w:rsidP="000076B3">
      <w:pPr>
        <w:pStyle w:val="ListParagraph"/>
        <w:numPr>
          <w:ilvl w:val="0"/>
          <w:numId w:val="3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Мы ходим, как козлята,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(сделав «рожки», идут по кругу друг за другом, высоко поднимая колени)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Играем, как щенята,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(играют лапками «царапаются», поворачиваясь вправо и влево)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Как лягушата – прыг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(изображают лягушку, выполняют 2 пружинки и прыжок на месте)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И, как мышата – шмыг.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(кружатся вокруг себя на носочках и на слово «шмыг» слегка приседают)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Припев: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 xml:space="preserve"> (дети сели на брёвнышко)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Буратино:</w:t>
      </w:r>
      <w:r>
        <w:rPr>
          <w:rFonts w:ascii="Times New Roman" w:hAnsi="Times New Roman"/>
          <w:sz w:val="28"/>
          <w:szCs w:val="28"/>
        </w:rPr>
        <w:t xml:space="preserve">  Ой, затанцевался с вами и совсем забыл, ведь я пришёл к этому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озеру не случайно.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Я хочу поздравить черепаху Тортиллу с первым весенним 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праздником.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(достаёт из кармана букетик)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Подожду её здесь.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(присаживается рядом с детьми)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(в зал заходит черепаха Тортилла под «Романс» из сказки «Золотой ключик»)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Буратино:</w:t>
      </w:r>
      <w:r>
        <w:rPr>
          <w:rFonts w:ascii="Times New Roman" w:hAnsi="Times New Roman"/>
          <w:sz w:val="28"/>
          <w:szCs w:val="28"/>
        </w:rPr>
        <w:t xml:space="preserve">  Уважаемая Тортилла!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этот тёплый весенний день примите от меня этот скромный букет цветов. </w:t>
      </w:r>
      <w:r>
        <w:rPr>
          <w:rFonts w:ascii="Times New Roman" w:hAnsi="Times New Roman"/>
          <w:i/>
          <w:sz w:val="28"/>
          <w:szCs w:val="28"/>
        </w:rPr>
        <w:t>(дарит букетик черепахе Тортилле)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Черепаха:</w:t>
      </w:r>
      <w:r>
        <w:rPr>
          <w:rFonts w:ascii="Times New Roman" w:hAnsi="Times New Roman"/>
          <w:sz w:val="28"/>
          <w:szCs w:val="28"/>
        </w:rPr>
        <w:t xml:space="preserve"> Я так тронута, Буратино, спасибо вам милый друг.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Птицы весело поют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Утро наступило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В нашем озере уют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И, тепло и сыро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На воде у нас цветут лилии, кувшинки.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А покой мой стерегут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Стебли - камышинки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Лес и озеро … А в нём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Есть у каждого вой дом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Здесь на солнечной опушке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Жили были две лягушки. (</w:t>
      </w:r>
      <w:r>
        <w:rPr>
          <w:rFonts w:ascii="Times New Roman" w:hAnsi="Times New Roman"/>
          <w:i/>
          <w:sz w:val="28"/>
          <w:szCs w:val="28"/>
        </w:rPr>
        <w:t>скачут две лягушки)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«Про лягушек и комара»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 xml:space="preserve"> (Дети инсценируют песню "Про лягушек и комара", муз. А. Филиппенко, сл. Т. Волгиной. "Песни для детского сада", сост. Н. Метлов.)</w:t>
      </w:r>
    </w:p>
    <w:p w:rsidR="00334D67" w:rsidRDefault="00334D67" w:rsidP="000076B3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Две лягушки вечерком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На лугу сидели,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Две лягушки вечерком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На луну глядели</w:t>
      </w:r>
    </w:p>
    <w:p w:rsidR="00334D67" w:rsidRDefault="00334D67" w:rsidP="000076B3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Тут комарик на лужок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Прилетел под липки.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Сел на тонкий лопушок,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Заиграл на скрипке.</w:t>
      </w:r>
    </w:p>
    <w:p w:rsidR="00334D67" w:rsidRDefault="00334D67" w:rsidP="000076B3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Две лягушки комара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Мигом услыхали,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На лужайке до утра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Польку танцевали!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Буратино:</w:t>
      </w:r>
      <w:r>
        <w:rPr>
          <w:rFonts w:ascii="Times New Roman" w:hAnsi="Times New Roman"/>
          <w:sz w:val="28"/>
          <w:szCs w:val="28"/>
        </w:rPr>
        <w:t xml:space="preserve">  Ой, сюда идёт Дуремар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Побегу спрячусь от него, лучше мне ему на глаза не попадаться.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 xml:space="preserve">(Буратино убегает, появляется Дуремар с сочком, банкой с червяками под музыку из сказки «Золотой ключик»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Дуремар:</w:t>
      </w:r>
      <w:r>
        <w:rPr>
          <w:rFonts w:ascii="Times New Roman" w:hAnsi="Times New Roman"/>
          <w:sz w:val="28"/>
          <w:szCs w:val="28"/>
        </w:rPr>
        <w:t xml:space="preserve">  Уважаемая черепаха Тортилла!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этот замечательный для вас день, моё благородное сердце не позволило сделать никакой пакости и подлости. В мой сачок попался маленький черепашонок.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Наверно это ваш правнук? Возьмите его скорей.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Черепаха:</w:t>
      </w:r>
      <w:r>
        <w:rPr>
          <w:rFonts w:ascii="Times New Roman" w:hAnsi="Times New Roman"/>
          <w:sz w:val="28"/>
          <w:szCs w:val="28"/>
        </w:rPr>
        <w:t xml:space="preserve"> Спасибо Дуремар.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Я вам очень признательна. Оставайтесь с нами.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Уважаемая черепаха Тортилла, наши дети знают песенку о    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черепашонке.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Песня «Черепашонок»</w:t>
      </w:r>
      <w:r>
        <w:rPr>
          <w:rFonts w:ascii="Times New Roman" w:hAnsi="Times New Roman"/>
          <w:sz w:val="28"/>
          <w:szCs w:val="28"/>
        </w:rPr>
        <w:t xml:space="preserve"> (Слова В. Орлова)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 У Чере – черепашонка костяная рубашонка,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Нет прочнее рубашонки, хоть носи её сто лет.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Сшили эту рубашонку своему черепашонку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Припев</w:t>
      </w:r>
      <w:r>
        <w:rPr>
          <w:rFonts w:ascii="Times New Roman" w:hAnsi="Times New Roman"/>
          <w:i/>
          <w:sz w:val="28"/>
          <w:szCs w:val="28"/>
          <w:u w:val="single"/>
        </w:rPr>
        <w:t>: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Чере – черемама, чере – черепапа, чере – черебаба, чередед! 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334D67" w:rsidRDefault="00334D67" w:rsidP="000076B3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Просыпается он рано, умывается у крана,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 слогам уже читает все названия конфет.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 горды черепашонком, замечательным ребёнком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Припев: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Чере – черемама, чере – черепапа, чере – черебаба, чередед! 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Ведущая: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Весной в природе всё оживает, и возле нашего озера выросли 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первые цветочки.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(ведущая выставляет  цветы на середину зала для игры)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Мы к цветочкам подойдём </w:t>
      </w:r>
      <w:r>
        <w:rPr>
          <w:rFonts w:ascii="Times New Roman" w:hAnsi="Times New Roman"/>
          <w:i/>
          <w:sz w:val="28"/>
          <w:szCs w:val="28"/>
        </w:rPr>
        <w:t>(показывает на все цветы)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Может под цветочками, кого-нибудь найдём.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Посмотрите вот цветок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Приоткрою лепесток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(ведущая надевает митенки с бабочкой на руку)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Посмотрите-ка ребята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Закружился мотылёк </w:t>
      </w:r>
      <w:r>
        <w:rPr>
          <w:rFonts w:ascii="Times New Roman" w:hAnsi="Times New Roman"/>
          <w:i/>
          <w:sz w:val="28"/>
          <w:szCs w:val="28"/>
        </w:rPr>
        <w:t>( показывает как кружится мотылёк)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Заглянука под листок </w:t>
      </w:r>
      <w:r>
        <w:rPr>
          <w:rFonts w:ascii="Times New Roman" w:hAnsi="Times New Roman"/>
          <w:i/>
          <w:sz w:val="28"/>
          <w:szCs w:val="28"/>
        </w:rPr>
        <w:t>(достаёт митенки с бабочками для детей)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Ребята посмотрите, какие красивые бабочки посадите их себе на ручки.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(ребята надевают митенки на правую руку)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Дуремар: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Бабочки любят порхать с цветка на цветок.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А я сейчас посмотрю, как бабочки найдут свой  любимый цветок.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Игра «Бабочки»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(Игра) муз. Шаламова (Ж.Муз. рук. 2006г, №4)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(В центре зала выставлены цветы разного цвета (ромашка, василёк, мак, одуванчик).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ab/>
        <w:t xml:space="preserve">Бабочки летали 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У лесной полянки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Крылышки устали.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Нет ли где тут лавки?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бегают под музыку, машут руками, изображая бабочек)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Отдохнуть- бы нам чуток,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Сядем лучше на цветок,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Мы же крошки – бабочки –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Нам не нужно лавочки!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останавливаются)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1. Где любимый наш цветок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Красный цветик – огонёк?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ищут цветок красного цвета, стайкой приседают около него. -2 раза)</w:t>
      </w:r>
    </w:p>
    <w:p w:rsidR="00334D67" w:rsidRDefault="00334D67" w:rsidP="000076B3">
      <w:pPr>
        <w:pStyle w:val="ListParagraph"/>
        <w:numPr>
          <w:ilvl w:val="0"/>
          <w:numId w:val="6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Где любимый наш цветок 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Жёлтый сладенький  медок?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ищут одуванчик)</w:t>
      </w:r>
    </w:p>
    <w:p w:rsidR="00334D67" w:rsidRDefault="00334D67" w:rsidP="000076B3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Где любимый наш цветок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Белый длинный лепесток? 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ищут ромашку)</w:t>
      </w:r>
    </w:p>
    <w:p w:rsidR="00334D67" w:rsidRDefault="00334D67" w:rsidP="000076B3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Где любимый наш цветок</w:t>
      </w:r>
    </w:p>
    <w:p w:rsidR="00334D67" w:rsidRDefault="00334D67" w:rsidP="000076B3">
      <w:pPr>
        <w:pStyle w:val="ListParagraph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Синий яркий лепесток?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>(Дети ищут колокольчик)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(Дуремар заглядывает под колокольчик и достаёт музыкальные инструменты)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Дуремар: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Посмотрите под колокольчиком спрятались музыкальные инструменты.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Как они называются?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Колокольчики.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Дуремар: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Колокольчик всё звенит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Язычком он шевелит,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Динь-дон, динь-дон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Колокольный льётся звон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Бабочки вы все летите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В колокольчики звените!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подбегают и звенят в колокольчики)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Игра «Весёлый колокольчик»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numPr>
          <w:ilvl w:val="0"/>
          <w:numId w:val="7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Весёлый колокольчик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Смеётся и хохочет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Динь-динь, динь –динь, динь – динь 2 раза</w:t>
      </w:r>
    </w:p>
    <w:p w:rsidR="00334D67" w:rsidRDefault="00334D67" w:rsidP="000076B3">
      <w:pPr>
        <w:pStyle w:val="a"/>
        <w:numPr>
          <w:ilvl w:val="0"/>
          <w:numId w:val="7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Он пел зимой чуть слышно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Но снова солнце вышло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Динь-динь, динь –динь, динь – динь 2 раза</w:t>
      </w:r>
    </w:p>
    <w:p w:rsidR="00334D67" w:rsidRDefault="00334D67" w:rsidP="000076B3">
      <w:pPr>
        <w:pStyle w:val="a"/>
        <w:numPr>
          <w:ilvl w:val="0"/>
          <w:numId w:val="7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И звонкие капели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В ответ ему звенят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Динь-динь, динь –динь, динь – динь 2 раза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 xml:space="preserve"> (Дети сели на брёвнышко)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(ведущая выставляет мольберт, на нём нарисован контур бабочки)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Ребята посмотрите кто это?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Бабочка!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Посмотрите она грустная, печальная, потому что у всех бабочек крылья красивые, яркие, цветные, а у неё нет,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Надо украсить ей крылышки, а маленькие бабочки ей помогут.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(Дети украшают крылья бабочке под музыку «Бабочки»)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Посмотрите, наша бабочка стала красивой, взмахнула крыльями и улетела</w:t>
      </w:r>
      <w:r>
        <w:rPr>
          <w:rFonts w:ascii="Times New Roman" w:hAnsi="Times New Roman"/>
          <w:b/>
          <w:sz w:val="28"/>
          <w:szCs w:val="28"/>
        </w:rPr>
        <w:t>(слайд№9 видео)</w:t>
      </w:r>
      <w:r>
        <w:rPr>
          <w:rFonts w:ascii="Times New Roman" w:hAnsi="Times New Roman"/>
          <w:sz w:val="28"/>
          <w:szCs w:val="28"/>
        </w:rPr>
        <w:t xml:space="preserve"> на цветочную полянку.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Дуремар:</w:t>
      </w:r>
      <w:r>
        <w:rPr>
          <w:rFonts w:ascii="Times New Roman" w:hAnsi="Times New Roman"/>
          <w:sz w:val="28"/>
          <w:szCs w:val="28"/>
        </w:rPr>
        <w:t xml:space="preserve"> Ах, какая красивая бабочка взмахнула крыльями и улетела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 Ребята давайте отпустим и наших бабочек полетать над цветочной полянкой.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дети снимают митенки с бабочками и кладут на цветочки)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(Дуремар достаёт  большую лилию и дарит черепахе Тортилле)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Дуремар: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Лёгкая, красивая лилия.</w:t>
      </w:r>
      <w:r>
        <w:rPr>
          <w:rFonts w:ascii="Times New Roman" w:hAnsi="Times New Roman"/>
          <w:b/>
          <w:sz w:val="28"/>
          <w:szCs w:val="28"/>
        </w:rPr>
        <w:t xml:space="preserve">  (слайд№10)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Дорогая Тортилла – это вам!</w:t>
      </w:r>
      <w:r>
        <w:rPr>
          <w:rFonts w:ascii="Times New Roman" w:hAnsi="Times New Roman"/>
          <w:i/>
          <w:sz w:val="28"/>
          <w:szCs w:val="28"/>
        </w:rPr>
        <w:t xml:space="preserve">   (Дарит лилию черепахе Тортилле)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 xml:space="preserve">Тортилла: </w:t>
      </w:r>
      <w:r>
        <w:rPr>
          <w:rFonts w:ascii="Times New Roman" w:hAnsi="Times New Roman"/>
          <w:sz w:val="28"/>
          <w:szCs w:val="28"/>
        </w:rPr>
        <w:t>Ребята, лилия не простая, давайте откроем и посмотрим, что там.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(угощение)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sz w:val="28"/>
          <w:szCs w:val="28"/>
        </w:rPr>
        <w:t xml:space="preserve">  Ребята вам понравилось у лесного озера?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 Да!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Ведущая: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Но нам пора возвращаться домой, паровозик ждёт, проходите и  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присаживайтесь на свои места.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</w:rPr>
        <w:t>Общий танец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Используемая литература</w:t>
      </w:r>
    </w:p>
    <w:p w:rsidR="00334D67" w:rsidRDefault="00334D67" w:rsidP="000076B3">
      <w:pPr>
        <w:pStyle w:val="a"/>
        <w:numPr>
          <w:ilvl w:val="0"/>
          <w:numId w:val="8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Буренина. А. И. - Ритмическая мозаика 3: программа по ритмической пластике для детей 3-7 лет / Изд. 3-е, перераб. и доп. - Санкт-Петербург : Музыкальная Палитра, 2012</w:t>
      </w:r>
    </w:p>
    <w:p w:rsidR="00334D67" w:rsidRDefault="00334D67" w:rsidP="000076B3">
      <w:pPr>
        <w:pStyle w:val="a"/>
        <w:numPr>
          <w:ilvl w:val="0"/>
          <w:numId w:val="8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Журнал «Колокольчик» - Санкт-Петербург, 2001г</w:t>
      </w:r>
    </w:p>
    <w:p w:rsidR="00334D67" w:rsidRDefault="00334D67" w:rsidP="000076B3">
      <w:pPr>
        <w:pStyle w:val="a"/>
        <w:numPr>
          <w:ilvl w:val="0"/>
          <w:numId w:val="8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Журнал «Музыкальная палитра» ООО «Редакция журнала «Музыкальная палитра» г. Санкт-Петербург, 2007г </w:t>
      </w:r>
    </w:p>
    <w:p w:rsidR="00334D67" w:rsidRDefault="00334D67" w:rsidP="000076B3">
      <w:pPr>
        <w:pStyle w:val="a"/>
        <w:numPr>
          <w:ilvl w:val="0"/>
          <w:numId w:val="8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Журнал «Музыкальная руководитель» М.: ИД Воспитание дошкольника, 2011</w:t>
      </w:r>
    </w:p>
    <w:p w:rsidR="00334D67" w:rsidRDefault="00334D67" w:rsidP="000076B3">
      <w:pPr>
        <w:pStyle w:val="a"/>
        <w:numPr>
          <w:ilvl w:val="0"/>
          <w:numId w:val="8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Сборник «Песни для Катюши» И. Пономорёва: Санкт-Петербург, 1995г</w:t>
      </w: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p w:rsidR="00334D67" w:rsidRDefault="00334D67" w:rsidP="000076B3">
      <w:pPr>
        <w:pStyle w:val="a"/>
        <w:spacing w:after="0" w:line="240" w:lineRule="auto"/>
        <w:ind w:firstLine="709"/>
        <w:jc w:val="both"/>
      </w:pPr>
    </w:p>
    <w:sectPr w:rsidR="00334D67" w:rsidSect="00493F28">
      <w:pgSz w:w="11905" w:h="16837"/>
      <w:pgMar w:top="1134" w:right="850" w:bottom="708" w:left="1701" w:header="720" w:footer="72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;Arial;Liberat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594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>
    <w:nsid w:val="0BC12F6F"/>
    <w:multiLevelType w:val="multilevel"/>
    <w:tmpl w:val="FFFFFFFF"/>
    <w:lvl w:ilvl="0">
      <w:start w:val="1"/>
      <w:numFmt w:val="none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cs="Times New Roman"/>
      </w:rPr>
    </w:lvl>
  </w:abstractNum>
  <w:abstractNum w:abstractNumId="2">
    <w:nsid w:val="1B8044C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">
    <w:nsid w:val="22E7240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">
    <w:nsid w:val="3287317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">
    <w:nsid w:val="38280DE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">
    <w:nsid w:val="5D097E72"/>
    <w:multiLevelType w:val="multilevel"/>
    <w:tmpl w:val="FFFFFFFF"/>
    <w:lvl w:ilvl="0">
      <w:start w:val="2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">
    <w:nsid w:val="69FD66F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">
    <w:nsid w:val="7C28534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3F28"/>
    <w:rsid w:val="000076B3"/>
    <w:rsid w:val="00334D67"/>
    <w:rsid w:val="00493F28"/>
    <w:rsid w:val="006A0F18"/>
    <w:rsid w:val="007A1370"/>
    <w:rsid w:val="00BE1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Базовый"/>
    <w:uiPriority w:val="99"/>
    <w:rsid w:val="00493F28"/>
    <w:pPr>
      <w:tabs>
        <w:tab w:val="left" w:pos="709"/>
      </w:tabs>
      <w:suppressAutoHyphens/>
      <w:spacing w:after="200" w:line="276" w:lineRule="atLeast"/>
    </w:pPr>
    <w:rPr>
      <w:lang w:eastAsia="en-US"/>
    </w:rPr>
  </w:style>
  <w:style w:type="character" w:customStyle="1" w:styleId="HeaderChar">
    <w:name w:val="Header Char"/>
    <w:basedOn w:val="DefaultParagraphFont"/>
    <w:uiPriority w:val="99"/>
    <w:rsid w:val="00493F28"/>
    <w:rPr>
      <w:rFonts w:cs="Times New Roman"/>
    </w:rPr>
  </w:style>
  <w:style w:type="character" w:customStyle="1" w:styleId="FooterChar">
    <w:name w:val="Footer Char"/>
    <w:basedOn w:val="DefaultParagraphFont"/>
    <w:uiPriority w:val="99"/>
    <w:rsid w:val="00493F28"/>
    <w:rPr>
      <w:rFonts w:cs="Times New Roman"/>
    </w:rPr>
  </w:style>
  <w:style w:type="character" w:styleId="PageNumber">
    <w:name w:val="page number"/>
    <w:basedOn w:val="DefaultParagraphFont"/>
    <w:uiPriority w:val="99"/>
    <w:rsid w:val="00493F28"/>
    <w:rPr>
      <w:rFonts w:cs="Times New Roman"/>
    </w:rPr>
  </w:style>
  <w:style w:type="character" w:customStyle="1" w:styleId="ListLabel1">
    <w:name w:val="ListLabel 1"/>
    <w:uiPriority w:val="99"/>
    <w:rsid w:val="00493F28"/>
  </w:style>
  <w:style w:type="paragraph" w:customStyle="1" w:styleId="a0">
    <w:name w:val="Заголовок"/>
    <w:basedOn w:val="a"/>
    <w:next w:val="BodyText"/>
    <w:uiPriority w:val="99"/>
    <w:rsid w:val="00493F2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a"/>
    <w:link w:val="BodyTextChar"/>
    <w:uiPriority w:val="99"/>
    <w:rsid w:val="00493F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8096B"/>
  </w:style>
  <w:style w:type="paragraph" w:styleId="List">
    <w:name w:val="List"/>
    <w:basedOn w:val="BodyText"/>
    <w:uiPriority w:val="99"/>
    <w:rsid w:val="00493F28"/>
    <w:rPr>
      <w:rFonts w:cs="Tahoma"/>
    </w:rPr>
  </w:style>
  <w:style w:type="paragraph" w:styleId="Title">
    <w:name w:val="Title"/>
    <w:basedOn w:val="a"/>
    <w:link w:val="TitleChar"/>
    <w:uiPriority w:val="99"/>
    <w:qFormat/>
    <w:rsid w:val="00493F28"/>
    <w:pPr>
      <w:suppressLineNumbers/>
      <w:spacing w:before="120" w:after="120"/>
    </w:pPr>
    <w:rPr>
      <w:rFonts w:cs="Tahoma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A8096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a"/>
    <w:uiPriority w:val="99"/>
    <w:rsid w:val="00493F28"/>
    <w:pPr>
      <w:suppressLineNumbers/>
    </w:pPr>
    <w:rPr>
      <w:rFonts w:cs="Tahoma"/>
    </w:rPr>
  </w:style>
  <w:style w:type="paragraph" w:styleId="ListParagraph">
    <w:name w:val="List Paragraph"/>
    <w:basedOn w:val="a"/>
    <w:uiPriority w:val="99"/>
    <w:qFormat/>
    <w:rsid w:val="00493F28"/>
  </w:style>
  <w:style w:type="paragraph" w:styleId="Header">
    <w:name w:val="header"/>
    <w:basedOn w:val="a"/>
    <w:link w:val="HeaderChar1"/>
    <w:uiPriority w:val="99"/>
    <w:rsid w:val="00493F28"/>
    <w:pPr>
      <w:suppressLineNumbers/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A8096B"/>
  </w:style>
  <w:style w:type="paragraph" w:styleId="Footer">
    <w:name w:val="footer"/>
    <w:basedOn w:val="a"/>
    <w:link w:val="FooterChar1"/>
    <w:uiPriority w:val="99"/>
    <w:rsid w:val="00493F28"/>
    <w:pPr>
      <w:suppressLineNumbers/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A8096B"/>
  </w:style>
  <w:style w:type="paragraph" w:customStyle="1" w:styleId="a1">
    <w:name w:val="Содержимое врезки"/>
    <w:basedOn w:val="BodyText"/>
    <w:uiPriority w:val="99"/>
    <w:rsid w:val="00493F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783</TotalTime>
  <Pages>9</Pages>
  <Words>1838</Words>
  <Characters>10479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 ребенка</dc:creator>
  <cp:keywords/>
  <dc:description/>
  <cp:lastModifiedBy>Nata</cp:lastModifiedBy>
  <cp:revision>76</cp:revision>
  <cp:lastPrinted>2013-03-22T18:49:00Z</cp:lastPrinted>
  <dcterms:created xsi:type="dcterms:W3CDTF">2013-01-30T07:46:00Z</dcterms:created>
  <dcterms:modified xsi:type="dcterms:W3CDTF">2013-10-19T11:05:00Z</dcterms:modified>
</cp:coreProperties>
</file>