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D6A" w:rsidRDefault="00333D6A" w:rsidP="00016F0A">
      <w:pPr>
        <w:jc w:val="center"/>
        <w:rPr>
          <w:rFonts w:ascii="Times New Roman" w:hAnsi="Times New Roman"/>
          <w:b/>
          <w:sz w:val="28"/>
          <w:szCs w:val="28"/>
        </w:rPr>
      </w:pPr>
      <w:r w:rsidRPr="00016F0A">
        <w:rPr>
          <w:rFonts w:ascii="Times New Roman" w:hAnsi="Times New Roman"/>
          <w:b/>
          <w:sz w:val="28"/>
          <w:szCs w:val="28"/>
        </w:rPr>
        <w:t xml:space="preserve">КОНСПЕКТ </w:t>
      </w:r>
      <w:r>
        <w:rPr>
          <w:rFonts w:ascii="Times New Roman" w:hAnsi="Times New Roman"/>
          <w:b/>
          <w:sz w:val="28"/>
          <w:szCs w:val="28"/>
        </w:rPr>
        <w:t xml:space="preserve">НОД </w:t>
      </w:r>
      <w:r w:rsidRPr="00016F0A">
        <w:rPr>
          <w:rFonts w:ascii="Times New Roman" w:hAnsi="Times New Roman"/>
          <w:b/>
          <w:sz w:val="28"/>
          <w:szCs w:val="28"/>
        </w:rPr>
        <w:t>ПО ХУДОЖЕСТВЕНОМУ ТВОРЧЕСТВУ</w:t>
      </w:r>
    </w:p>
    <w:p w:rsidR="00333D6A" w:rsidRPr="00016F0A" w:rsidRDefault="00333D6A" w:rsidP="00016F0A">
      <w:pPr>
        <w:spacing w:after="0" w:line="240" w:lineRule="auto"/>
        <w:ind w:firstLine="1440"/>
        <w:jc w:val="right"/>
        <w:rPr>
          <w:rFonts w:ascii="Times New Roman" w:hAnsi="Times New Roman"/>
          <w:b/>
          <w:i/>
          <w:sz w:val="24"/>
          <w:szCs w:val="24"/>
        </w:rPr>
      </w:pPr>
      <w:r w:rsidRPr="00016F0A">
        <w:rPr>
          <w:rFonts w:ascii="Times New Roman" w:hAnsi="Times New Roman"/>
          <w:b/>
          <w:i/>
          <w:sz w:val="24"/>
          <w:szCs w:val="24"/>
        </w:rPr>
        <w:t>Бочкарева Наталья Петровна</w:t>
      </w:r>
    </w:p>
    <w:p w:rsidR="00333D6A" w:rsidRPr="00016F0A" w:rsidRDefault="00333D6A" w:rsidP="00016F0A">
      <w:pPr>
        <w:spacing w:after="0" w:line="240" w:lineRule="auto"/>
        <w:ind w:firstLine="1440"/>
        <w:jc w:val="right"/>
        <w:rPr>
          <w:rFonts w:ascii="Times New Roman" w:hAnsi="Times New Roman"/>
          <w:sz w:val="24"/>
          <w:szCs w:val="24"/>
        </w:rPr>
      </w:pPr>
      <w:r w:rsidRPr="00016F0A">
        <w:rPr>
          <w:rFonts w:ascii="Times New Roman" w:hAnsi="Times New Roman"/>
          <w:sz w:val="24"/>
          <w:szCs w:val="24"/>
        </w:rPr>
        <w:t xml:space="preserve">Воспитатель МАДОУ д/с №2 </w:t>
      </w:r>
    </w:p>
    <w:p w:rsidR="00333D6A" w:rsidRPr="00016F0A" w:rsidRDefault="00333D6A" w:rsidP="00016F0A">
      <w:pPr>
        <w:spacing w:after="0" w:line="240" w:lineRule="auto"/>
        <w:ind w:firstLine="1440"/>
        <w:jc w:val="right"/>
        <w:rPr>
          <w:rFonts w:ascii="Times New Roman" w:hAnsi="Times New Roman"/>
          <w:sz w:val="24"/>
          <w:szCs w:val="24"/>
        </w:rPr>
      </w:pPr>
      <w:r w:rsidRPr="00016F0A">
        <w:rPr>
          <w:rFonts w:ascii="Times New Roman" w:hAnsi="Times New Roman"/>
          <w:sz w:val="24"/>
          <w:szCs w:val="24"/>
        </w:rPr>
        <w:t xml:space="preserve">с.Энергетик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016F0A">
        <w:rPr>
          <w:rFonts w:ascii="Times New Roman" w:hAnsi="Times New Roman"/>
          <w:b/>
        </w:rPr>
        <w:t>Тема: Музей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>Цель:</w:t>
      </w:r>
      <w:r w:rsidRPr="00016F0A">
        <w:rPr>
          <w:rFonts w:ascii="Times New Roman" w:hAnsi="Times New Roman"/>
        </w:rPr>
        <w:t>Выявить у детей уровень усвоенных знаний (жанры живописи) и умений в изобразительной деятельности (практические навыки работы с изобразительными материалами).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016F0A">
        <w:rPr>
          <w:rFonts w:ascii="Times New Roman" w:hAnsi="Times New Roman"/>
          <w:b/>
        </w:rPr>
        <w:t>Интегративные задачи: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- Совершенствовать умения и навыки в работе с изобразительными материалами. Активизировать знания детей о музее, правилах поведения, значении музея в жизни людей.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-Развивать у детей творческую самостоятельность, вызвать желание рисовать, быть «художником», развивать эстетический вкус.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-Воспитывать дружеские взаимоотношения, воспитывать эстетические чувства, обогащать речь.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>Участники:</w:t>
      </w:r>
      <w:r w:rsidRPr="00016F0A">
        <w:rPr>
          <w:rFonts w:ascii="Times New Roman" w:hAnsi="Times New Roman"/>
        </w:rPr>
        <w:t xml:space="preserve"> Дети старшей группы, воспитатели ДОУ.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016F0A">
        <w:rPr>
          <w:rFonts w:ascii="Times New Roman" w:hAnsi="Times New Roman"/>
          <w:b/>
        </w:rPr>
        <w:t>Дата проведения: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>Материал и оборудование:</w:t>
      </w:r>
      <w:r w:rsidRPr="00016F0A">
        <w:rPr>
          <w:rFonts w:ascii="Times New Roman" w:hAnsi="Times New Roman"/>
        </w:rPr>
        <w:t>изобразительные материалы: гуашь,кисточки, подставки под кисточки, салфетки; тонированные листы; картины (пейзажи, натюрморт, портрет), указка.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Ожидаемые результаты: </w:t>
      </w:r>
      <w:r w:rsidRPr="00016F0A">
        <w:rPr>
          <w:rFonts w:ascii="Times New Roman" w:hAnsi="Times New Roman"/>
        </w:rPr>
        <w:t>дети владеют навыками поведения;имеют сведенияо музееи правилах поведения в нём. Рисуют изобразительными материалами. Доводят начатое дело до конца.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016F0A">
        <w:rPr>
          <w:rFonts w:ascii="Times New Roman" w:hAnsi="Times New Roman"/>
          <w:b/>
        </w:rPr>
        <w:t xml:space="preserve">Словарная работа: </w:t>
      </w:r>
      <w:r w:rsidRPr="00016F0A">
        <w:rPr>
          <w:rFonts w:ascii="Times New Roman" w:hAnsi="Times New Roman"/>
        </w:rPr>
        <w:t>пейзаж, натюрморт, портрет.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016F0A">
        <w:rPr>
          <w:rFonts w:ascii="Times New Roman" w:hAnsi="Times New Roman"/>
          <w:b/>
        </w:rPr>
        <w:t xml:space="preserve">Предварительная работа: </w:t>
      </w:r>
      <w:r w:rsidRPr="00016F0A">
        <w:rPr>
          <w:rFonts w:ascii="Times New Roman" w:hAnsi="Times New Roman"/>
        </w:rPr>
        <w:t>рас</w:t>
      </w:r>
      <w:bookmarkStart w:id="0" w:name="_GoBack"/>
      <w:bookmarkEnd w:id="0"/>
      <w:r w:rsidRPr="00016F0A">
        <w:rPr>
          <w:rFonts w:ascii="Times New Roman" w:hAnsi="Times New Roman"/>
        </w:rPr>
        <w:t>сматривание картин, знакомство с поэзией о зиме.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Воспитатель: </w:t>
      </w:r>
      <w:r w:rsidRPr="00016F0A">
        <w:rPr>
          <w:rFonts w:ascii="Times New Roman" w:hAnsi="Times New Roman"/>
        </w:rPr>
        <w:t>Ребята, вы когда - нибудь были в музее?().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Сегодня я получила письмо от весёлого человечка по имени  Карандашкин. Он приглашает нас в путешествие по художественному музею.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Воспитатель: </w:t>
      </w:r>
      <w:r w:rsidRPr="00016F0A">
        <w:rPr>
          <w:rFonts w:ascii="Times New Roman" w:hAnsi="Times New Roman"/>
        </w:rPr>
        <w:t>Как вы думаете, что хранят в музее?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Дети: </w:t>
      </w:r>
      <w:r w:rsidRPr="00016F0A">
        <w:rPr>
          <w:rFonts w:ascii="Times New Roman" w:hAnsi="Times New Roman"/>
        </w:rPr>
        <w:t xml:space="preserve">Разные красивые вещи, предметы, картины.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Воспитатель: </w:t>
      </w:r>
      <w:r w:rsidRPr="00016F0A">
        <w:rPr>
          <w:rFonts w:ascii="Times New Roman" w:hAnsi="Times New Roman"/>
        </w:rPr>
        <w:t>Правильно, в музее хранят разные вещи, а называют их – экспонаты. В нашей стране много красивых музеев, но самые знаменитые из них – это Третьяковская галерея в Москве и Эрмитаж в Санкт-Петербурге. (показать иллюстрации).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Воспитатель: </w:t>
      </w:r>
      <w:r w:rsidRPr="00016F0A">
        <w:rPr>
          <w:rFonts w:ascii="Times New Roman" w:hAnsi="Times New Roman"/>
        </w:rPr>
        <w:t>Для чего люди посещают музеи?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Дети: </w:t>
      </w:r>
      <w:r w:rsidRPr="00016F0A">
        <w:rPr>
          <w:rFonts w:ascii="Times New Roman" w:hAnsi="Times New Roman"/>
        </w:rPr>
        <w:t>Чтобы увидеть,что-нибудь интересное, красивое.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Воспитатель: </w:t>
      </w:r>
      <w:r w:rsidRPr="00016F0A">
        <w:rPr>
          <w:rFonts w:ascii="Times New Roman" w:hAnsi="Times New Roman"/>
        </w:rPr>
        <w:t>Мы недавно были в башкирском музее нашего садика и видели картины, предметы башкирского народа. Люди ходят на выставки, чтобы любоваться предметами искусства.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Воспитатель: </w:t>
      </w:r>
      <w:r w:rsidRPr="00016F0A">
        <w:rPr>
          <w:rFonts w:ascii="Times New Roman" w:hAnsi="Times New Roman"/>
        </w:rPr>
        <w:t xml:space="preserve">Как нужно вести себя в музее?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Дети: </w:t>
      </w:r>
      <w:r w:rsidRPr="00016F0A">
        <w:rPr>
          <w:rFonts w:ascii="Times New Roman" w:hAnsi="Times New Roman"/>
        </w:rPr>
        <w:t>Нельзя бегать по музею, громко разговаривать, трогать экспонаты руками, перебивать экскурсовода, брать экспонаты домой.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>Воспитатель:</w:t>
      </w:r>
      <w:r w:rsidRPr="00016F0A">
        <w:rPr>
          <w:rFonts w:ascii="Times New Roman" w:hAnsi="Times New Roman"/>
        </w:rPr>
        <w:t xml:space="preserve"> Молодцы вы всё знаете, тогда отправляемся в музей.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Тут появляется  мальчик– Карандашкин.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Карандашкин: </w:t>
      </w:r>
      <w:r w:rsidRPr="00016F0A">
        <w:rPr>
          <w:rFonts w:ascii="Times New Roman" w:hAnsi="Times New Roman"/>
        </w:rPr>
        <w:t>Здравствуйте. Я- Карандашкин очень рад,что вы пришлив музей. У меня много разных картин, вот смотрите! (открывает репродукции картин)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Ой! Наверное, Кощей  Бессмертный перепутал их. Что же мне делать?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Воспитатель: </w:t>
      </w:r>
      <w:r w:rsidRPr="00016F0A">
        <w:rPr>
          <w:rFonts w:ascii="Times New Roman" w:hAnsi="Times New Roman"/>
        </w:rPr>
        <w:t>Не переживайКарандашкин, дети тебе помогут.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016F0A">
        <w:rPr>
          <w:rFonts w:ascii="Times New Roman" w:hAnsi="Times New Roman"/>
          <w:b/>
        </w:rPr>
        <w:t xml:space="preserve">Карандашкин: </w:t>
      </w:r>
      <w:r w:rsidRPr="00016F0A">
        <w:rPr>
          <w:rFonts w:ascii="Times New Roman" w:hAnsi="Times New Roman"/>
        </w:rPr>
        <w:t xml:space="preserve">Помогите, мне,  пожалуйста, разделите картины на 3 группы: пейзаж, портрет, натюрморт.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Воспитатель: </w:t>
      </w:r>
      <w:r w:rsidRPr="00016F0A">
        <w:rPr>
          <w:rFonts w:ascii="Times New Roman" w:hAnsi="Times New Roman"/>
        </w:rPr>
        <w:t>Ребята,я начну, а вы кончайте, хором дружно отвечайте.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Если видишь на картине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Чашку кофе на столе,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Или морс в большом графине,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 Или розу в хрустале,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Или бронзовую вазу,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Или грушу, или торт,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Или все предметы сразу,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 Знай, что это (натюрморт).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Натюрморт – это изображение группы предметов: цветов, овощей и фруктов, птиц и насекомых, посуды.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Воспитатель: </w:t>
      </w:r>
      <w:r w:rsidRPr="00016F0A">
        <w:rPr>
          <w:rFonts w:ascii="Times New Roman" w:hAnsi="Times New Roman"/>
        </w:rPr>
        <w:t>Правильно, покажите картины с изображением натюрморта.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Если видишь,что с картины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Смотрит кто-нибудь на вас,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Или принц в плаще старинном,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Или вроде верхолаз,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Лётчик или балерина,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Или Колька твой сосед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Обязательно картина называется (портрет).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Воспитатель: </w:t>
      </w:r>
      <w:r w:rsidRPr="00016F0A">
        <w:rPr>
          <w:rFonts w:ascii="Times New Roman" w:hAnsi="Times New Roman"/>
        </w:rPr>
        <w:t>Правильно, покажите картины с изображением портрета.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Если видишь на картине :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Нарисована река,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ли ель и белый иней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Или сад и облака,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Или снежная равнина 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Или поле и шалаш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Обязательно картина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Называется (пейзаж).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Пейзаж – это изображение природы в разные времена года: зима, весна, лето и осень.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>Карандашкин:</w:t>
      </w:r>
      <w:r w:rsidRPr="00016F0A">
        <w:rPr>
          <w:rFonts w:ascii="Times New Roman" w:hAnsi="Times New Roman"/>
        </w:rPr>
        <w:t xml:space="preserve"> Молодцы, ребята справились с заданием!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Я с давних пор мечтаю, чтобы моя выставка стала больше. А хотите, чтобы ваши рисунки оказались в музее? В нашем музее много места для красивых картин.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>Воспитатель:</w:t>
      </w:r>
      <w:r w:rsidRPr="00016F0A">
        <w:rPr>
          <w:rFonts w:ascii="Times New Roman" w:hAnsi="Times New Roman"/>
        </w:rPr>
        <w:t xml:space="preserve"> Давайте, дети, осуществим мечту Карандашкина. Предлагаю нарисоватькартины о зиме, но сначало посмотреть какая она зима? </w:t>
      </w:r>
      <w:r w:rsidRPr="00016F0A">
        <w:rPr>
          <w:rFonts w:ascii="Times New Roman" w:hAnsi="Times New Roman"/>
          <w:i/>
        </w:rPr>
        <w:t>(Показслайдов)</w:t>
      </w:r>
      <w:r w:rsidRPr="00016F0A">
        <w:rPr>
          <w:rFonts w:ascii="Times New Roman" w:hAnsi="Times New Roman"/>
        </w:rPr>
        <w:t>Вам нравится зима?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Перед тем как мы с вами начнём рисовать, давайте разотрём наши пальцы, чтобы они хорошо потрудились.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Стою и снежинки в ладошку ловлю,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(Касаться пальчиком по ладони)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Я зиму, и снег и снежинки люблю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(Касаться пальчиком по ладони, но другой рукой)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Но где же снежинки? 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(Переворачивать ладони)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В ладошках вода!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Куда же исчезли снежинки? Куда?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(Сжать и разжать ладони)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Расстаяли хрупкие льдинки - лучи,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Как видно ладошки мои горячи!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(Потереть руки).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>Воспитатель:</w:t>
      </w:r>
      <w:r w:rsidRPr="00016F0A">
        <w:rPr>
          <w:rFonts w:ascii="Times New Roman" w:hAnsi="Times New Roman"/>
        </w:rPr>
        <w:t>пройдёмте в мастерскую и нарисуем для карандашкина зимний пейзаж.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Воспитатель: </w:t>
      </w:r>
      <w:r w:rsidRPr="00016F0A">
        <w:rPr>
          <w:rFonts w:ascii="Times New Roman" w:hAnsi="Times New Roman"/>
        </w:rPr>
        <w:t>Чтобы увас всё получалось, давайте скажем волшебные слова.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Мы художниками стали, что хотим, изобразим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1, 2, 3, 4, 5 – начинаем рисовать!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Дети приступают к работе. Звучит музыка. В ходе работы воспитатель и Карандашкинпомогают детям в создании сюжета работы. В конце работы организуется рассматривание детских рисунков.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>Воспитатель:</w:t>
      </w:r>
      <w:r w:rsidRPr="00016F0A">
        <w:rPr>
          <w:rFonts w:ascii="Times New Roman" w:hAnsi="Times New Roman"/>
        </w:rPr>
        <w:t>Посмотрите, какой замечательный вернисаж у нас получился!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«Зимнее утро»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А.С.Пушкин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Под голубыми небесами,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Великолепными коврами,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Блестя на солнце снег лежит.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Прозрачный лес один чернеет,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И ель сквозь иней зеленеет,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 xml:space="preserve">И речка подо льдом блестит. 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  <w:b/>
        </w:rPr>
        <w:t xml:space="preserve">Карандашкин: </w:t>
      </w:r>
      <w:r w:rsidRPr="00016F0A">
        <w:rPr>
          <w:rFonts w:ascii="Times New Roman" w:hAnsi="Times New Roman"/>
        </w:rPr>
        <w:t>Хвалит детей и дарит им подарки.</w:t>
      </w:r>
    </w:p>
    <w:p w:rsidR="00333D6A" w:rsidRPr="00016F0A" w:rsidRDefault="00333D6A" w:rsidP="00016F0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16F0A">
        <w:rPr>
          <w:rFonts w:ascii="Times New Roman" w:hAnsi="Times New Roman"/>
        </w:rPr>
        <w:t>Вы молодцы, самые настоящие художники!</w:t>
      </w:r>
    </w:p>
    <w:sectPr w:rsidR="00333D6A" w:rsidRPr="00016F0A" w:rsidSect="0079356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D6A" w:rsidRDefault="00333D6A" w:rsidP="003A0DC4">
      <w:pPr>
        <w:spacing w:after="0" w:line="240" w:lineRule="auto"/>
      </w:pPr>
      <w:r>
        <w:separator/>
      </w:r>
    </w:p>
  </w:endnote>
  <w:endnote w:type="continuationSeparator" w:id="1">
    <w:p w:rsidR="00333D6A" w:rsidRDefault="00333D6A" w:rsidP="003A0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D6A" w:rsidRDefault="00333D6A" w:rsidP="003A0DC4">
      <w:pPr>
        <w:spacing w:after="0" w:line="240" w:lineRule="auto"/>
      </w:pPr>
      <w:r>
        <w:separator/>
      </w:r>
    </w:p>
  </w:footnote>
  <w:footnote w:type="continuationSeparator" w:id="1">
    <w:p w:rsidR="00333D6A" w:rsidRDefault="00333D6A" w:rsidP="003A0D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56F"/>
    <w:rsid w:val="00016F0A"/>
    <w:rsid w:val="00062B47"/>
    <w:rsid w:val="000645DE"/>
    <w:rsid w:val="000840BC"/>
    <w:rsid w:val="000955B5"/>
    <w:rsid w:val="000D3602"/>
    <w:rsid w:val="00113C8B"/>
    <w:rsid w:val="00117FE8"/>
    <w:rsid w:val="0014165C"/>
    <w:rsid w:val="00162C4C"/>
    <w:rsid w:val="001869E1"/>
    <w:rsid w:val="00213971"/>
    <w:rsid w:val="00241F83"/>
    <w:rsid w:val="002435A0"/>
    <w:rsid w:val="00274D93"/>
    <w:rsid w:val="00286E58"/>
    <w:rsid w:val="002E759E"/>
    <w:rsid w:val="00333D6A"/>
    <w:rsid w:val="00367953"/>
    <w:rsid w:val="00373BB3"/>
    <w:rsid w:val="003A0DC4"/>
    <w:rsid w:val="003E3A99"/>
    <w:rsid w:val="004F786E"/>
    <w:rsid w:val="00537B81"/>
    <w:rsid w:val="005C7B41"/>
    <w:rsid w:val="005D15E5"/>
    <w:rsid w:val="005F257A"/>
    <w:rsid w:val="00633E37"/>
    <w:rsid w:val="006B4FA1"/>
    <w:rsid w:val="006E7555"/>
    <w:rsid w:val="006F28F0"/>
    <w:rsid w:val="006F526A"/>
    <w:rsid w:val="0079356F"/>
    <w:rsid w:val="007D1CDF"/>
    <w:rsid w:val="00833EDB"/>
    <w:rsid w:val="008408CD"/>
    <w:rsid w:val="00840A3A"/>
    <w:rsid w:val="008B1C88"/>
    <w:rsid w:val="008D475B"/>
    <w:rsid w:val="008E7181"/>
    <w:rsid w:val="008F194B"/>
    <w:rsid w:val="009529B3"/>
    <w:rsid w:val="00953B64"/>
    <w:rsid w:val="00973E81"/>
    <w:rsid w:val="00AB4A19"/>
    <w:rsid w:val="00BE3EC5"/>
    <w:rsid w:val="00BF6832"/>
    <w:rsid w:val="00C05A7F"/>
    <w:rsid w:val="00C745E5"/>
    <w:rsid w:val="00D15201"/>
    <w:rsid w:val="00D15CFA"/>
    <w:rsid w:val="00D72F7B"/>
    <w:rsid w:val="00D773EF"/>
    <w:rsid w:val="00D8111E"/>
    <w:rsid w:val="00D9708C"/>
    <w:rsid w:val="00DA1A0E"/>
    <w:rsid w:val="00DD4B29"/>
    <w:rsid w:val="00E622F2"/>
    <w:rsid w:val="00E8378C"/>
    <w:rsid w:val="00EC3F74"/>
    <w:rsid w:val="00EF11DE"/>
    <w:rsid w:val="00F1078D"/>
    <w:rsid w:val="00F65BDA"/>
    <w:rsid w:val="00FD5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A0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A0D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A0DC4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3A0D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A0DC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436</TotalTime>
  <Pages>2</Pages>
  <Words>766</Words>
  <Characters>4369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</cp:lastModifiedBy>
  <cp:revision>16</cp:revision>
  <cp:lastPrinted>2013-01-09T17:49:00Z</cp:lastPrinted>
  <dcterms:created xsi:type="dcterms:W3CDTF">2013-01-07T12:46:00Z</dcterms:created>
  <dcterms:modified xsi:type="dcterms:W3CDTF">2013-12-08T13:07:00Z</dcterms:modified>
</cp:coreProperties>
</file>