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A7" w:rsidRDefault="009C0DA7" w:rsidP="00F960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КОНСПЕКТ НОД</w:t>
      </w:r>
    </w:p>
    <w:p w:rsidR="009C0DA7" w:rsidRPr="00687AF5" w:rsidRDefault="009C0DA7" w:rsidP="00F960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ЧТО ТАКОЕ СЕМЬЯ</w:t>
      </w:r>
    </w:p>
    <w:p w:rsidR="009C0DA7" w:rsidRPr="00F960C9" w:rsidRDefault="009C0DA7" w:rsidP="00F960C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960C9">
        <w:rPr>
          <w:rFonts w:ascii="Times New Roman" w:hAnsi="Times New Roman"/>
          <w:sz w:val="24"/>
          <w:szCs w:val="24"/>
        </w:rPr>
        <w:t>по программе «Детство»</w:t>
      </w:r>
    </w:p>
    <w:p w:rsidR="009C0DA7" w:rsidRPr="00F960C9" w:rsidRDefault="009C0DA7" w:rsidP="00F960C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960C9">
        <w:rPr>
          <w:rFonts w:ascii="Times New Roman" w:hAnsi="Times New Roman"/>
          <w:sz w:val="24"/>
          <w:szCs w:val="24"/>
        </w:rPr>
        <w:t xml:space="preserve"> образовательная область «Коммуникация»</w:t>
      </w:r>
    </w:p>
    <w:p w:rsidR="009C0DA7" w:rsidRPr="00F960C9" w:rsidRDefault="009C0DA7" w:rsidP="00F960C9">
      <w:pPr>
        <w:keepNext/>
        <w:keepLine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960C9">
        <w:rPr>
          <w:rFonts w:ascii="Times New Roman" w:hAnsi="Times New Roman"/>
          <w:sz w:val="24"/>
          <w:szCs w:val="24"/>
        </w:rPr>
        <w:t>раздел «</w:t>
      </w:r>
      <w:r w:rsidRPr="00F960C9">
        <w:rPr>
          <w:rStyle w:val="2100"/>
          <w:sz w:val="24"/>
          <w:szCs w:val="24"/>
        </w:rPr>
        <w:t>Развиваем речь и коммуникативные способности детей»</w:t>
      </w:r>
    </w:p>
    <w:p w:rsidR="009C0DA7" w:rsidRPr="00F960C9" w:rsidRDefault="009C0DA7" w:rsidP="00F960C9">
      <w:pPr>
        <w:keepNext/>
        <w:keepLines/>
        <w:spacing w:after="0" w:line="240" w:lineRule="auto"/>
        <w:ind w:firstLine="709"/>
        <w:jc w:val="center"/>
        <w:rPr>
          <w:sz w:val="24"/>
          <w:szCs w:val="24"/>
        </w:rPr>
      </w:pPr>
      <w:r w:rsidRPr="00F960C9">
        <w:rPr>
          <w:rFonts w:ascii="Times New Roman" w:hAnsi="Times New Roman"/>
          <w:sz w:val="24"/>
          <w:szCs w:val="24"/>
        </w:rPr>
        <w:t>(средняя группа)</w:t>
      </w:r>
    </w:p>
    <w:p w:rsidR="009C0DA7" w:rsidRDefault="009C0DA7" w:rsidP="00687AF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C0DA7" w:rsidRPr="00687AF5" w:rsidRDefault="009C0DA7" w:rsidP="00687A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7AF5">
        <w:rPr>
          <w:rFonts w:ascii="Times New Roman" w:hAnsi="Times New Roman"/>
          <w:b/>
          <w:sz w:val="24"/>
          <w:szCs w:val="24"/>
        </w:rPr>
        <w:t xml:space="preserve">Легчакова О. А., </w:t>
      </w:r>
      <w:r w:rsidRPr="00687AF5">
        <w:rPr>
          <w:rFonts w:ascii="Times New Roman" w:hAnsi="Times New Roman"/>
          <w:sz w:val="24"/>
          <w:szCs w:val="24"/>
        </w:rPr>
        <w:t>воспитатель</w:t>
      </w:r>
    </w:p>
    <w:p w:rsidR="009C0DA7" w:rsidRPr="00687AF5" w:rsidRDefault="009C0DA7" w:rsidP="00687A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7AF5">
        <w:rPr>
          <w:rFonts w:ascii="Times New Roman" w:hAnsi="Times New Roman"/>
          <w:sz w:val="24"/>
          <w:szCs w:val="24"/>
        </w:rPr>
        <w:t xml:space="preserve">МАДОУ «Центр развития ребенка </w:t>
      </w:r>
    </w:p>
    <w:p w:rsidR="009C0DA7" w:rsidRPr="00687AF5" w:rsidRDefault="009C0DA7" w:rsidP="00687AF5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687AF5">
        <w:rPr>
          <w:rFonts w:ascii="Times New Roman" w:hAnsi="Times New Roman"/>
          <w:sz w:val="24"/>
          <w:szCs w:val="24"/>
        </w:rPr>
        <w:t>детский сад №33 «Радуга»</w:t>
      </w:r>
    </w:p>
    <w:p w:rsidR="009C0DA7" w:rsidRPr="00F960C9" w:rsidRDefault="009C0DA7" w:rsidP="00F960C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o</w:t>
      </w:r>
      <w:r w:rsidRPr="00F960C9">
        <w:rPr>
          <w:rFonts w:ascii="Times New Roman" w:hAnsi="Times New Roman"/>
          <w:sz w:val="28"/>
          <w:szCs w:val="28"/>
        </w:rPr>
        <w:t>089071@</w:t>
      </w:r>
      <w:r>
        <w:rPr>
          <w:rFonts w:ascii="Times New Roman" w:hAnsi="Times New Roman"/>
          <w:sz w:val="28"/>
          <w:szCs w:val="28"/>
          <w:lang w:val="en-US"/>
        </w:rPr>
        <w:t>yandex</w:t>
      </w:r>
      <w:r w:rsidRPr="00F960C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9C0DA7" w:rsidRPr="0067779C" w:rsidRDefault="009C0DA7" w:rsidP="00EE4A31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Ф</w:t>
      </w:r>
      <w:r w:rsidRPr="0067779C">
        <w:rPr>
          <w:rFonts w:ascii="Times New Roman" w:hAnsi="Times New Roman"/>
          <w:sz w:val="24"/>
          <w:szCs w:val="24"/>
        </w:rPr>
        <w:t>ормировать правильное представление о семье</w:t>
      </w:r>
      <w:r w:rsidRPr="0067779C">
        <w:rPr>
          <w:rFonts w:ascii="Times New Roman" w:hAnsi="Times New Roman"/>
          <w:color w:val="000000"/>
          <w:sz w:val="24"/>
          <w:szCs w:val="24"/>
        </w:rPr>
        <w:t>;</w:t>
      </w:r>
      <w:r w:rsidRPr="0067779C">
        <w:rPr>
          <w:rFonts w:ascii="Times New Roman" w:hAnsi="Times New Roman"/>
          <w:sz w:val="24"/>
          <w:szCs w:val="24"/>
        </w:rPr>
        <w:t xml:space="preserve"> ориентироваться в родственных отношениях, пополнять знания детей  о родных им людях;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</w:t>
      </w:r>
      <w:r w:rsidRPr="0067779C">
        <w:rPr>
          <w:rFonts w:ascii="Times New Roman" w:hAnsi="Times New Roman"/>
          <w:color w:val="000000"/>
          <w:sz w:val="24"/>
          <w:szCs w:val="24"/>
        </w:rPr>
        <w:t>родолжать формировать доброжелательные отношения друг к другу, потому что группа это тоже семья;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</w:t>
      </w:r>
      <w:r w:rsidRPr="0067779C">
        <w:rPr>
          <w:rFonts w:ascii="Times New Roman" w:hAnsi="Times New Roman"/>
          <w:sz w:val="24"/>
          <w:szCs w:val="24"/>
        </w:rPr>
        <w:t>акрепить умения эмоционально и активно участвовать в диалоге в соответствии с предложенной темой, активно использовать в речи прилагательные;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</w:t>
      </w:r>
      <w:r w:rsidRPr="0067779C">
        <w:rPr>
          <w:rFonts w:ascii="Times New Roman" w:hAnsi="Times New Roman"/>
          <w:color w:val="000000"/>
          <w:sz w:val="24"/>
          <w:szCs w:val="24"/>
        </w:rPr>
        <w:t>ызвать у детей желание рассказывать другим детям о своей семье (по фотографии);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У</w:t>
      </w:r>
      <w:r w:rsidRPr="0067779C">
        <w:rPr>
          <w:rFonts w:ascii="Times New Roman" w:hAnsi="Times New Roman"/>
          <w:color w:val="000000"/>
          <w:sz w:val="24"/>
          <w:szCs w:val="24"/>
        </w:rPr>
        <w:t>чить детей слышать и понимать вопросы педагога и осознанно отвечать на них;</w:t>
      </w:r>
    </w:p>
    <w:p w:rsidR="009C0DA7" w:rsidRPr="0067779C" w:rsidRDefault="009C0DA7" w:rsidP="00EE4A31">
      <w:pPr>
        <w:pStyle w:val="6950"/>
        <w:shd w:val="clear" w:color="auto" w:fill="auto"/>
        <w:tabs>
          <w:tab w:val="left" w:pos="673"/>
          <w:tab w:val="left" w:pos="993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6. Р</w:t>
      </w:r>
      <w:r w:rsidRPr="0067779C">
        <w:rPr>
          <w:sz w:val="24"/>
          <w:szCs w:val="24"/>
        </w:rPr>
        <w:t xml:space="preserve">азвивать диалогическую речь: при ответах на вопросы использовать элементы объяснительной речи. </w:t>
      </w:r>
    </w:p>
    <w:p w:rsidR="009C0DA7" w:rsidRPr="0067779C" w:rsidRDefault="009C0DA7" w:rsidP="00EE4A31">
      <w:pPr>
        <w:pStyle w:val="6950"/>
        <w:shd w:val="clear" w:color="auto" w:fill="auto"/>
        <w:tabs>
          <w:tab w:val="left" w:pos="673"/>
          <w:tab w:val="left" w:pos="993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7. В</w:t>
      </w:r>
      <w:r w:rsidRPr="0067779C">
        <w:rPr>
          <w:sz w:val="24"/>
          <w:szCs w:val="24"/>
        </w:rPr>
        <w:t>оспитывать желание использовать средства интонационной вы</w:t>
      </w:r>
      <w:r w:rsidRPr="0067779C">
        <w:rPr>
          <w:sz w:val="24"/>
          <w:szCs w:val="24"/>
        </w:rPr>
        <w:softHyphen/>
        <w:t>разительности;</w:t>
      </w:r>
    </w:p>
    <w:p w:rsidR="009C0DA7" w:rsidRPr="0067779C" w:rsidRDefault="009C0DA7" w:rsidP="00EE4A31">
      <w:pPr>
        <w:pStyle w:val="6950"/>
        <w:shd w:val="clear" w:color="auto" w:fill="auto"/>
        <w:tabs>
          <w:tab w:val="left" w:pos="673"/>
          <w:tab w:val="left" w:pos="993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8.  Р</w:t>
      </w:r>
      <w:r w:rsidRPr="0067779C">
        <w:rPr>
          <w:sz w:val="24"/>
          <w:szCs w:val="24"/>
        </w:rPr>
        <w:t>азвивать умение чистого произношения звука «к»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 О</w:t>
      </w:r>
      <w:r w:rsidRPr="0067779C">
        <w:rPr>
          <w:rFonts w:ascii="Times New Roman" w:hAnsi="Times New Roman"/>
          <w:color w:val="000000"/>
          <w:sz w:val="24"/>
          <w:szCs w:val="24"/>
        </w:rPr>
        <w:t>богащать словарный запас детей;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Материал и оборудование:</w:t>
      </w:r>
      <w:r w:rsidRPr="0067779C">
        <w:rPr>
          <w:rFonts w:ascii="Times New Roman" w:hAnsi="Times New Roman"/>
          <w:color w:val="000000"/>
          <w:sz w:val="24"/>
          <w:szCs w:val="24"/>
        </w:rPr>
        <w:t>игрушки цыпленок, курочка и петушок; ромашка, на лепестках которой фотографии детей с родителями, в центре фотография педагогов группы; карточки с домашними животными и их детенышами;</w:t>
      </w:r>
      <w:r w:rsidRPr="0067779C">
        <w:rPr>
          <w:rFonts w:ascii="Times New Roman" w:hAnsi="Times New Roman"/>
          <w:sz w:val="24"/>
          <w:szCs w:val="24"/>
        </w:rPr>
        <w:t xml:space="preserve"> магнитофон, диски;</w:t>
      </w:r>
      <w:r>
        <w:rPr>
          <w:rFonts w:ascii="Times New Roman" w:hAnsi="Times New Roman"/>
          <w:color w:val="000000"/>
          <w:sz w:val="24"/>
          <w:szCs w:val="24"/>
        </w:rPr>
        <w:t xml:space="preserve">маски цыплят по количеству детей и маска курочки для воспитателя; </w:t>
      </w:r>
      <w:r w:rsidRPr="0067779C">
        <w:rPr>
          <w:rFonts w:ascii="Times New Roman" w:hAnsi="Times New Roman"/>
          <w:color w:val="000000"/>
          <w:sz w:val="24"/>
          <w:szCs w:val="24"/>
        </w:rPr>
        <w:t>по количеству детей альбомные листы с нарисованными воском ромашками; гуашь белого цвета и поролоновые губки.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Ход мероприятия: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color w:val="000000"/>
          <w:sz w:val="24"/>
          <w:szCs w:val="24"/>
        </w:rPr>
        <w:t>Утром встали малыши,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color w:val="000000"/>
          <w:sz w:val="24"/>
          <w:szCs w:val="24"/>
        </w:rPr>
        <w:t>В детский садик свой пришли.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color w:val="000000"/>
          <w:sz w:val="24"/>
          <w:szCs w:val="24"/>
        </w:rPr>
        <w:t>Вам мы рады, как всегда.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color w:val="000000"/>
          <w:sz w:val="24"/>
          <w:szCs w:val="24"/>
        </w:rPr>
        <w:t>Гости здесь у нас с утра,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color w:val="000000"/>
          <w:sz w:val="24"/>
          <w:szCs w:val="24"/>
        </w:rPr>
        <w:t>Поздоровайтесь, друзья!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</w:t>
      </w:r>
      <w:r w:rsidRPr="0067779C">
        <w:rPr>
          <w:rFonts w:ascii="Times New Roman" w:hAnsi="Times New Roman"/>
          <w:sz w:val="24"/>
          <w:szCs w:val="24"/>
        </w:rPr>
        <w:t>: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 Здравствуйте! С добрым утром.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7779C">
        <w:rPr>
          <w:rFonts w:ascii="Times New Roman" w:hAnsi="Times New Roman"/>
          <w:i/>
          <w:color w:val="000000"/>
          <w:sz w:val="24"/>
          <w:szCs w:val="24"/>
        </w:rPr>
        <w:t>Слышится писк цыпленка (запись на диске).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color w:val="000000"/>
          <w:sz w:val="24"/>
          <w:szCs w:val="24"/>
        </w:rPr>
        <w:t>Ребята, а кто это плачет?</w:t>
      </w:r>
    </w:p>
    <w:p w:rsidR="009C0DA7" w:rsidRPr="00C3030B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color w:val="000000"/>
          <w:sz w:val="24"/>
          <w:szCs w:val="24"/>
        </w:rPr>
        <w:t>Это цыпленокпищит.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>И</w:t>
      </w:r>
      <w:r w:rsidRPr="0067779C">
        <w:rPr>
          <w:rFonts w:ascii="Times New Roman" w:hAnsi="Times New Roman"/>
          <w:sz w:val="24"/>
          <w:szCs w:val="24"/>
        </w:rPr>
        <w:t xml:space="preserve"> правда, цыпленок. А что у тебя случилось цыпочка?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Цыпленок: </w:t>
      </w:r>
      <w:r w:rsidRPr="0067779C">
        <w:rPr>
          <w:rFonts w:ascii="Times New Roman" w:hAnsi="Times New Roman"/>
          <w:i/>
          <w:sz w:val="24"/>
          <w:szCs w:val="24"/>
        </w:rPr>
        <w:t>(запись на диске)</w:t>
      </w:r>
      <w:r>
        <w:rPr>
          <w:rFonts w:ascii="Times New Roman" w:hAnsi="Times New Roman"/>
          <w:sz w:val="24"/>
          <w:szCs w:val="24"/>
        </w:rPr>
        <w:t>Я</w:t>
      </w:r>
      <w:r w:rsidRPr="0067779C">
        <w:rPr>
          <w:rFonts w:ascii="Times New Roman" w:hAnsi="Times New Roman"/>
          <w:sz w:val="24"/>
          <w:szCs w:val="24"/>
        </w:rPr>
        <w:t>наверно потерялся, я не знаю кто мои мама и папа. Ребята, а вы мне не поможете это узнать?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>Д</w:t>
      </w:r>
      <w:r w:rsidRPr="0067779C">
        <w:rPr>
          <w:rFonts w:ascii="Times New Roman" w:hAnsi="Times New Roman"/>
          <w:sz w:val="24"/>
          <w:szCs w:val="24"/>
        </w:rPr>
        <w:t>а,</w:t>
      </w:r>
      <w:r>
        <w:rPr>
          <w:rFonts w:ascii="Times New Roman" w:hAnsi="Times New Roman"/>
          <w:sz w:val="24"/>
          <w:szCs w:val="24"/>
        </w:rPr>
        <w:t xml:space="preserve"> мы тебе </w:t>
      </w:r>
      <w:r w:rsidRPr="0067779C">
        <w:rPr>
          <w:rFonts w:ascii="Times New Roman" w:hAnsi="Times New Roman"/>
          <w:sz w:val="24"/>
          <w:szCs w:val="24"/>
        </w:rPr>
        <w:t xml:space="preserve"> поможем.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>К</w:t>
      </w:r>
      <w:r w:rsidRPr="0067779C">
        <w:rPr>
          <w:rFonts w:ascii="Times New Roman" w:hAnsi="Times New Roman"/>
          <w:sz w:val="24"/>
          <w:szCs w:val="24"/>
        </w:rPr>
        <w:t>акие вы у меня отзывчивые ребята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, молодцы. Цыпленку обязательно нужно помочь. </w:t>
      </w:r>
      <w:r w:rsidRPr="0067779C">
        <w:rPr>
          <w:rFonts w:ascii="Times New Roman" w:hAnsi="Times New Roman"/>
          <w:sz w:val="24"/>
          <w:szCs w:val="24"/>
        </w:rPr>
        <w:t>Каждому нужна своя мама: и ребёнку, и котёнку, и птенцу.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 А что бы узнать кто его мама и папа, я предлагаю вам поиграть в игру </w:t>
      </w:r>
      <w:r w:rsidRPr="0067779C">
        <w:rPr>
          <w:rFonts w:ascii="Times New Roman" w:hAnsi="Times New Roman"/>
          <w:sz w:val="24"/>
          <w:szCs w:val="24"/>
        </w:rPr>
        <w:t>«Мама и её детёныш».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Игра «Мама и её детёныш»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Назовите детёныша животного, которого я вам покажу: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козы - козлёнок,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лошади - жеребёнок,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курицы - цыплёнок,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коровы - телёнок,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свиньи - поросёнок,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У гусыни – гусёнок.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>Молодцы ребята. Так кто же у цыпленка мама.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У цыпленка мама </w:t>
      </w:r>
      <w:r w:rsidRPr="0067779C">
        <w:rPr>
          <w:rFonts w:ascii="Times New Roman" w:hAnsi="Times New Roman"/>
          <w:sz w:val="24"/>
          <w:szCs w:val="24"/>
        </w:rPr>
        <w:t>курочка.</w:t>
      </w:r>
    </w:p>
    <w:p w:rsidR="009C0DA7" w:rsidRPr="00C3030B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равильно. </w:t>
      </w:r>
      <w:r w:rsidRPr="00C3030B">
        <w:rPr>
          <w:rFonts w:ascii="Times New Roman" w:hAnsi="Times New Roman"/>
          <w:sz w:val="24"/>
          <w:szCs w:val="24"/>
        </w:rPr>
        <w:t>А кто мне скажет, как курочка квохчет?</w:t>
      </w:r>
    </w:p>
    <w:p w:rsidR="009C0DA7" w:rsidRPr="00C3030B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030B">
        <w:rPr>
          <w:rFonts w:ascii="Times New Roman" w:hAnsi="Times New Roman"/>
          <w:b/>
          <w:sz w:val="24"/>
          <w:szCs w:val="24"/>
        </w:rPr>
        <w:t>Дети:</w:t>
      </w:r>
      <w:r w:rsidRPr="00C3030B">
        <w:rPr>
          <w:rFonts w:ascii="Times New Roman" w:hAnsi="Times New Roman"/>
          <w:sz w:val="24"/>
          <w:szCs w:val="24"/>
        </w:rPr>
        <w:t>ко-ко-ко.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7779C">
        <w:rPr>
          <w:rFonts w:ascii="Times New Roman" w:hAnsi="Times New Roman"/>
          <w:i/>
          <w:color w:val="000000"/>
          <w:sz w:val="24"/>
          <w:szCs w:val="24"/>
        </w:rPr>
        <w:t>(следить за четким произношением звука «к»)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>Но у цыпленка не только есть мама, но и папа. Кто знает, кого цыпленок называет папой?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Ребенок: </w:t>
      </w:r>
      <w:r>
        <w:rPr>
          <w:rFonts w:ascii="Times New Roman" w:hAnsi="Times New Roman"/>
          <w:sz w:val="24"/>
          <w:szCs w:val="24"/>
        </w:rPr>
        <w:t xml:space="preserve"> Папой цыпленок называет </w:t>
      </w:r>
      <w:r w:rsidRPr="0067779C">
        <w:rPr>
          <w:rFonts w:ascii="Times New Roman" w:hAnsi="Times New Roman"/>
          <w:sz w:val="24"/>
          <w:szCs w:val="24"/>
        </w:rPr>
        <w:t>петушка.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C3030B">
        <w:rPr>
          <w:rFonts w:ascii="Times New Roman" w:hAnsi="Times New Roman"/>
          <w:sz w:val="24"/>
          <w:szCs w:val="24"/>
        </w:rPr>
        <w:t>П</w:t>
      </w:r>
      <w:r w:rsidRPr="0067779C">
        <w:rPr>
          <w:rFonts w:ascii="Times New Roman" w:hAnsi="Times New Roman"/>
          <w:sz w:val="24"/>
          <w:szCs w:val="24"/>
        </w:rPr>
        <w:t>равильно, молодцы. Ребята, Цыпа хочет поиграть с вами в игру, одевайте маски, я буду курочкой, а вы мои цыплятки.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Подвижная игра «Наседка и цыплята» (под песню «Цып-цып  мои цыплята»)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(пока дети играют, на заборе появляется</w:t>
      </w:r>
      <w:r>
        <w:rPr>
          <w:rFonts w:ascii="Times New Roman" w:hAnsi="Times New Roman"/>
          <w:i/>
          <w:sz w:val="24"/>
          <w:szCs w:val="24"/>
        </w:rPr>
        <w:t xml:space="preserve"> курочка и</w:t>
      </w:r>
      <w:r w:rsidRPr="0067779C">
        <w:rPr>
          <w:rFonts w:ascii="Times New Roman" w:hAnsi="Times New Roman"/>
          <w:i/>
          <w:sz w:val="24"/>
          <w:szCs w:val="24"/>
        </w:rPr>
        <w:t xml:space="preserve"> петушок, а в клюве</w:t>
      </w:r>
      <w:r>
        <w:rPr>
          <w:rFonts w:ascii="Times New Roman" w:hAnsi="Times New Roman"/>
          <w:i/>
          <w:sz w:val="24"/>
          <w:szCs w:val="24"/>
        </w:rPr>
        <w:t xml:space="preserve"> он </w:t>
      </w:r>
      <w:r w:rsidRPr="0067779C">
        <w:rPr>
          <w:rFonts w:ascii="Times New Roman" w:hAnsi="Times New Roman"/>
          <w:i/>
          <w:sz w:val="24"/>
          <w:szCs w:val="24"/>
        </w:rPr>
        <w:t xml:space="preserve"> держит ромашку).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 xml:space="preserve"> Р</w:t>
      </w:r>
      <w:r w:rsidRPr="0067779C">
        <w:rPr>
          <w:rFonts w:ascii="Times New Roman" w:hAnsi="Times New Roman"/>
          <w:sz w:val="24"/>
          <w:szCs w:val="24"/>
        </w:rPr>
        <w:t>ебята, посмотрите, кто еще пришел к нам в гости.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 К нам пришли курочка и петушок. Это </w:t>
      </w:r>
      <w:r w:rsidRPr="0067779C">
        <w:rPr>
          <w:rFonts w:ascii="Times New Roman" w:hAnsi="Times New Roman"/>
          <w:sz w:val="24"/>
          <w:szCs w:val="24"/>
        </w:rPr>
        <w:t>Цыпин</w:t>
      </w:r>
      <w:r>
        <w:rPr>
          <w:rFonts w:ascii="Times New Roman" w:hAnsi="Times New Roman"/>
          <w:sz w:val="24"/>
          <w:szCs w:val="24"/>
        </w:rPr>
        <w:t xml:space="preserve">ы мама и </w:t>
      </w:r>
      <w:r w:rsidRPr="0067779C">
        <w:rPr>
          <w:rFonts w:ascii="Times New Roman" w:hAnsi="Times New Roman"/>
          <w:sz w:val="24"/>
          <w:szCs w:val="24"/>
        </w:rPr>
        <w:t xml:space="preserve"> папа</w:t>
      </w:r>
      <w:r>
        <w:rPr>
          <w:rFonts w:ascii="Times New Roman" w:hAnsi="Times New Roman"/>
          <w:sz w:val="24"/>
          <w:szCs w:val="24"/>
        </w:rPr>
        <w:t>.  А</w:t>
      </w:r>
      <w:r w:rsidRPr="0067779C">
        <w:rPr>
          <w:rFonts w:ascii="Times New Roman" w:hAnsi="Times New Roman"/>
          <w:sz w:val="24"/>
          <w:szCs w:val="24"/>
        </w:rPr>
        <w:t xml:space="preserve"> в клюве у </w:t>
      </w:r>
      <w:r>
        <w:rPr>
          <w:rFonts w:ascii="Times New Roman" w:hAnsi="Times New Roman"/>
          <w:sz w:val="24"/>
          <w:szCs w:val="24"/>
        </w:rPr>
        <w:t xml:space="preserve">петушка </w:t>
      </w:r>
      <w:r w:rsidRPr="0067779C">
        <w:rPr>
          <w:rFonts w:ascii="Times New Roman" w:hAnsi="Times New Roman"/>
          <w:sz w:val="24"/>
          <w:szCs w:val="24"/>
        </w:rPr>
        <w:t>цветочек.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Правильно.</w:t>
      </w:r>
      <w:r w:rsidRPr="0067779C">
        <w:rPr>
          <w:rFonts w:ascii="Times New Roman" w:hAnsi="Times New Roman"/>
          <w:sz w:val="24"/>
          <w:szCs w:val="24"/>
        </w:rPr>
        <w:t>Он</w:t>
      </w:r>
      <w:r>
        <w:rPr>
          <w:rFonts w:ascii="Times New Roman" w:hAnsi="Times New Roman"/>
          <w:sz w:val="24"/>
          <w:szCs w:val="24"/>
        </w:rPr>
        <w:t>и приш</w:t>
      </w:r>
      <w:r w:rsidRPr="0067779C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 w:rsidRPr="0067779C">
        <w:rPr>
          <w:rFonts w:ascii="Times New Roman" w:hAnsi="Times New Roman"/>
          <w:sz w:val="24"/>
          <w:szCs w:val="24"/>
        </w:rPr>
        <w:t xml:space="preserve"> за своим сыночком. </w:t>
      </w:r>
      <w:r>
        <w:rPr>
          <w:rFonts w:ascii="Times New Roman" w:hAnsi="Times New Roman"/>
          <w:sz w:val="24"/>
          <w:szCs w:val="24"/>
        </w:rPr>
        <w:t xml:space="preserve">А что это за цветочек </w:t>
      </w:r>
      <w:r w:rsidRPr="0067779C">
        <w:rPr>
          <w:rFonts w:ascii="Times New Roman" w:hAnsi="Times New Roman"/>
          <w:sz w:val="24"/>
          <w:szCs w:val="24"/>
        </w:rPr>
        <w:t xml:space="preserve"> держит</w:t>
      </w:r>
      <w:r>
        <w:rPr>
          <w:rFonts w:ascii="Times New Roman" w:hAnsi="Times New Roman"/>
          <w:sz w:val="24"/>
          <w:szCs w:val="24"/>
        </w:rPr>
        <w:t xml:space="preserve"> петушок?  К</w:t>
      </w:r>
      <w:r w:rsidRPr="00534CE2">
        <w:rPr>
          <w:rFonts w:ascii="Times New Roman" w:hAnsi="Times New Roman"/>
          <w:sz w:val="24"/>
          <w:szCs w:val="24"/>
        </w:rPr>
        <w:t>ак он называется</w:t>
      </w:r>
      <w:r>
        <w:rPr>
          <w:rFonts w:ascii="Times New Roman" w:hAnsi="Times New Roman"/>
          <w:sz w:val="24"/>
          <w:szCs w:val="24"/>
        </w:rPr>
        <w:t>, кто мне скажет?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Э</w:t>
      </w:r>
      <w:r w:rsidRPr="0067779C"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z w:val="24"/>
          <w:szCs w:val="24"/>
        </w:rPr>
        <w:t xml:space="preserve">т цветок называется </w:t>
      </w:r>
      <w:r w:rsidRPr="0067779C">
        <w:rPr>
          <w:rFonts w:ascii="Times New Roman" w:hAnsi="Times New Roman"/>
          <w:sz w:val="24"/>
          <w:szCs w:val="24"/>
        </w:rPr>
        <w:t xml:space="preserve"> ромашка.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7779C">
        <w:rPr>
          <w:rFonts w:ascii="Times New Roman" w:hAnsi="Times New Roman"/>
          <w:color w:val="000000"/>
          <w:sz w:val="24"/>
          <w:szCs w:val="24"/>
        </w:rPr>
        <w:t>Какая красивая.</w:t>
      </w:r>
      <w:r>
        <w:rPr>
          <w:rFonts w:ascii="Times New Roman" w:hAnsi="Times New Roman"/>
          <w:color w:val="000000"/>
          <w:sz w:val="24"/>
          <w:szCs w:val="24"/>
        </w:rPr>
        <w:t xml:space="preserve">Давайте посмотрим, из каких частей состоитрастение. 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>Есть стебель, лист и соцветие.</w:t>
      </w:r>
    </w:p>
    <w:p w:rsidR="009C0DA7" w:rsidRPr="006F4BCD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Воспитатель:  </w:t>
      </w:r>
      <w:r>
        <w:rPr>
          <w:rFonts w:ascii="Times New Roman" w:hAnsi="Times New Roman"/>
          <w:sz w:val="24"/>
          <w:szCs w:val="24"/>
        </w:rPr>
        <w:t>Молодцы, правильно.  Скажите, где еще вы видели такую ромашку?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color w:val="000000"/>
          <w:sz w:val="24"/>
          <w:szCs w:val="24"/>
        </w:rPr>
        <w:t xml:space="preserve">На двери нашей группы тоже нарисована  ромашка. 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 И все,</w:t>
      </w:r>
      <w:r>
        <w:rPr>
          <w:rFonts w:ascii="Times New Roman" w:hAnsi="Times New Roman"/>
          <w:color w:val="000000"/>
          <w:sz w:val="24"/>
          <w:szCs w:val="24"/>
        </w:rPr>
        <w:t xml:space="preserve"> кто к нам приходит, сразу могут  догадаться, ч</w:t>
      </w:r>
      <w:r w:rsidRPr="0067779C">
        <w:rPr>
          <w:rFonts w:ascii="Times New Roman" w:hAnsi="Times New Roman"/>
          <w:color w:val="000000"/>
          <w:sz w:val="24"/>
          <w:szCs w:val="24"/>
        </w:rPr>
        <w:t>то наша группа называется «Ромашка».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Правильно. Такая ромашка  нарисована  на дверях нашей группы. </w:t>
      </w:r>
      <w:r>
        <w:rPr>
          <w:rFonts w:ascii="Times New Roman" w:hAnsi="Times New Roman"/>
          <w:color w:val="000000"/>
          <w:sz w:val="24"/>
          <w:szCs w:val="24"/>
        </w:rPr>
        <w:t xml:space="preserve">Давайте рассмотрим </w:t>
      </w:r>
      <w:r w:rsidRPr="0067779C"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z w:val="24"/>
          <w:szCs w:val="24"/>
        </w:rPr>
        <w:t>внимательнее соцветие ромашки.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 w:rsidRPr="0067779C">
        <w:rPr>
          <w:rFonts w:ascii="Times New Roman" w:hAnsi="Times New Roman"/>
          <w:color w:val="000000"/>
          <w:sz w:val="24"/>
          <w:szCs w:val="24"/>
        </w:rPr>
        <w:t xml:space="preserve">У ромашки есть серединка и лепесточки.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A1A4B">
        <w:rPr>
          <w:rFonts w:ascii="Times New Roman" w:hAnsi="Times New Roman"/>
          <w:b/>
          <w:color w:val="000000"/>
          <w:sz w:val="24"/>
          <w:szCs w:val="24"/>
        </w:rPr>
        <w:t>Воспитатель:</w:t>
      </w:r>
      <w:r w:rsidRPr="0067779C">
        <w:rPr>
          <w:rFonts w:ascii="Times New Roman" w:hAnsi="Times New Roman"/>
          <w:color w:val="000000"/>
          <w:sz w:val="24"/>
          <w:szCs w:val="24"/>
        </w:rPr>
        <w:t>На что она похожа?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 xml:space="preserve"> Ромашка похожа на солнышко с лучиками.  А еще о</w:t>
      </w:r>
      <w:r w:rsidRPr="00DA1A4B">
        <w:rPr>
          <w:rFonts w:ascii="Times New Roman" w:hAnsi="Times New Roman"/>
          <w:sz w:val="24"/>
          <w:szCs w:val="24"/>
        </w:rPr>
        <w:t>на  похожа</w:t>
      </w:r>
      <w:r w:rsidRPr="0067779C">
        <w:rPr>
          <w:rFonts w:ascii="Times New Roman" w:hAnsi="Times New Roman"/>
          <w:sz w:val="24"/>
          <w:szCs w:val="24"/>
        </w:rPr>
        <w:t>на нашу руку.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67779C">
        <w:rPr>
          <w:rFonts w:ascii="Times New Roman" w:hAnsi="Times New Roman"/>
          <w:color w:val="000000"/>
          <w:sz w:val="24"/>
          <w:szCs w:val="24"/>
        </w:rPr>
        <w:t>а, она похожа на руку. Серединка это ладошка, а лепесточки это пальчики.</w:t>
      </w:r>
      <w:r w:rsidRPr="0067779C">
        <w:rPr>
          <w:rFonts w:ascii="Times New Roman" w:hAnsi="Times New Roman"/>
          <w:sz w:val="24"/>
          <w:szCs w:val="24"/>
        </w:rPr>
        <w:t xml:space="preserve">Давайте поиграем пальчиками. Сжали кулачок </w:t>
      </w:r>
      <w:r w:rsidRPr="0067779C">
        <w:rPr>
          <w:rFonts w:ascii="Times New Roman" w:hAnsi="Times New Roman"/>
          <w:i/>
          <w:sz w:val="24"/>
          <w:szCs w:val="24"/>
        </w:rPr>
        <w:t>(разгибание пальцев по очереди)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Этот пальчик – дедушка.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Этот пальчик – бабушка.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Этот пальчик – папочка.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Этот пальчик – мамочка.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Этот пальчик – я.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Вот и вся моя семья.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М</w:t>
      </w:r>
      <w:r w:rsidRPr="0067779C">
        <w:rPr>
          <w:rFonts w:ascii="Times New Roman" w:hAnsi="Times New Roman"/>
          <w:sz w:val="24"/>
          <w:szCs w:val="24"/>
        </w:rPr>
        <w:t xml:space="preserve">олодцы, ребята. Играя, мы называли дедушку, бабушку, маму, папу и себя, а потом сказали, что это вся моя семья. У каждого из вас есть своя семья, в которой все друг друга любят, уважают, взрослые заботятся о маленьких. А дети должны быть послушными, не капризными, должны радовать маму, папу, дедушку, бабушку. Если в одной семье живут дети, родители, дедушка и бабушка, то говорят, что это большая семья.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 Кто живет в большой семье? У кого есть братики, сестрички?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Ребенок:  </w:t>
      </w:r>
      <w:r>
        <w:rPr>
          <w:rFonts w:ascii="Times New Roman" w:hAnsi="Times New Roman"/>
          <w:sz w:val="24"/>
          <w:szCs w:val="24"/>
        </w:rPr>
        <w:t xml:space="preserve">У </w:t>
      </w:r>
      <w:r w:rsidRPr="0067779C">
        <w:rPr>
          <w:rFonts w:ascii="Times New Roman" w:hAnsi="Times New Roman"/>
          <w:sz w:val="24"/>
          <w:szCs w:val="24"/>
        </w:rPr>
        <w:t xml:space="preserve"> меня большая семья</w:t>
      </w:r>
      <w:r>
        <w:rPr>
          <w:rFonts w:ascii="Times New Roman" w:hAnsi="Times New Roman"/>
          <w:sz w:val="24"/>
          <w:szCs w:val="24"/>
        </w:rPr>
        <w:t>. Я</w:t>
      </w:r>
      <w:r w:rsidRPr="0067779C">
        <w:rPr>
          <w:rFonts w:ascii="Times New Roman" w:hAnsi="Times New Roman"/>
          <w:sz w:val="24"/>
          <w:szCs w:val="24"/>
        </w:rPr>
        <w:t xml:space="preserve"> живу вместе с бабушкой, мамой</w:t>
      </w:r>
      <w:r>
        <w:rPr>
          <w:rFonts w:ascii="Times New Roman" w:hAnsi="Times New Roman"/>
          <w:sz w:val="24"/>
          <w:szCs w:val="24"/>
        </w:rPr>
        <w:t>, папой и сестричкой Катей.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67779C">
        <w:rPr>
          <w:rFonts w:ascii="Times New Roman" w:hAnsi="Times New Roman"/>
          <w:sz w:val="24"/>
          <w:szCs w:val="24"/>
        </w:rPr>
        <w:t xml:space="preserve">на старше или младше тебя? С кем из членов своей семьи ты любишь играть? Почему?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(Ответы детей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Pr="0067779C">
        <w:rPr>
          <w:rFonts w:ascii="Times New Roman" w:hAnsi="Times New Roman"/>
          <w:i/>
          <w:color w:val="000000"/>
          <w:sz w:val="24"/>
          <w:szCs w:val="24"/>
        </w:rPr>
        <w:t xml:space="preserve">добиваться от детей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полных </w:t>
      </w:r>
      <w:r w:rsidRPr="0067779C">
        <w:rPr>
          <w:rFonts w:ascii="Times New Roman" w:hAnsi="Times New Roman"/>
          <w:i/>
          <w:color w:val="000000"/>
          <w:sz w:val="24"/>
          <w:szCs w:val="24"/>
        </w:rPr>
        <w:t>ответов</w:t>
      </w:r>
      <w:r w:rsidRPr="0067779C">
        <w:rPr>
          <w:rFonts w:ascii="Times New Roman" w:hAnsi="Times New Roman"/>
          <w:i/>
          <w:sz w:val="24"/>
          <w:szCs w:val="24"/>
        </w:rPr>
        <w:t>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 xml:space="preserve">Воспитатель подводит детей к пониманию того, что папа, мама, дочка, сын – это семья; что есть семьи маленькие и большие. Педагог просит каждого ребёнка вспомнить и определить, какая у него семья – маленькая или большая, назвать всех членов семьи по именам.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М</w:t>
      </w:r>
      <w:r w:rsidRPr="0067779C">
        <w:rPr>
          <w:rFonts w:ascii="Times New Roman" w:hAnsi="Times New Roman"/>
          <w:sz w:val="24"/>
          <w:szCs w:val="24"/>
        </w:rPr>
        <w:t xml:space="preserve">олодцы, ребята, но посмотрите  ромашка наша необычная. </w:t>
      </w:r>
      <w:r>
        <w:rPr>
          <w:rFonts w:ascii="Times New Roman" w:hAnsi="Times New Roman"/>
          <w:sz w:val="24"/>
          <w:szCs w:val="24"/>
        </w:rPr>
        <w:t>Что вы заметили особенного</w:t>
      </w:r>
      <w:r w:rsidRPr="0067779C">
        <w:rPr>
          <w:rFonts w:ascii="Times New Roman" w:hAnsi="Times New Roman"/>
          <w:sz w:val="24"/>
          <w:szCs w:val="24"/>
        </w:rPr>
        <w:t>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 У ромашки на лепестках  фотографии, на которых мы и наши родители.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67779C">
        <w:rPr>
          <w:rFonts w:ascii="Times New Roman" w:hAnsi="Times New Roman"/>
          <w:color w:val="000000"/>
          <w:sz w:val="24"/>
          <w:szCs w:val="24"/>
        </w:rPr>
        <w:t>равильно, вы на фотографияхс ваши родител</w:t>
      </w:r>
      <w:r>
        <w:rPr>
          <w:rFonts w:ascii="Times New Roman" w:hAnsi="Times New Roman"/>
          <w:color w:val="000000"/>
          <w:sz w:val="24"/>
          <w:szCs w:val="24"/>
        </w:rPr>
        <w:t>ями</w:t>
      </w:r>
      <w:r w:rsidRPr="0067779C">
        <w:rPr>
          <w:rFonts w:ascii="Times New Roman" w:hAnsi="Times New Roman"/>
          <w:color w:val="000000"/>
          <w:sz w:val="24"/>
          <w:szCs w:val="24"/>
        </w:rPr>
        <w:t>. Как можно сказать, одним словом,</w:t>
      </w:r>
      <w:r>
        <w:rPr>
          <w:rFonts w:ascii="Times New Roman" w:hAnsi="Times New Roman"/>
          <w:color w:val="000000"/>
          <w:sz w:val="24"/>
          <w:szCs w:val="24"/>
        </w:rPr>
        <w:t>что изображено на фотографиях?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color w:val="000000"/>
          <w:sz w:val="24"/>
          <w:szCs w:val="24"/>
        </w:rPr>
        <w:t>На фотографиях изображены наши семьи.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Люба </w:t>
      </w:r>
      <w:r>
        <w:rPr>
          <w:rFonts w:ascii="Times New Roman" w:hAnsi="Times New Roman"/>
          <w:sz w:val="24"/>
          <w:szCs w:val="24"/>
        </w:rPr>
        <w:t xml:space="preserve">покажи нам </w:t>
      </w:r>
      <w:r w:rsidRPr="0067779C">
        <w:rPr>
          <w:rFonts w:ascii="Times New Roman" w:hAnsi="Times New Roman"/>
          <w:sz w:val="24"/>
          <w:szCs w:val="24"/>
        </w:rPr>
        <w:t xml:space="preserve"> свою семью.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 А это кто рядом с тобой?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Ребенок: </w:t>
      </w:r>
      <w:r w:rsidRPr="0067779C">
        <w:rPr>
          <w:rFonts w:ascii="Times New Roman" w:hAnsi="Times New Roman"/>
          <w:sz w:val="24"/>
          <w:szCs w:val="24"/>
        </w:rPr>
        <w:t>Мама, папа и сестра.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 К</w:t>
      </w:r>
      <w:r w:rsidRPr="0067779C">
        <w:rPr>
          <w:rFonts w:ascii="Times New Roman" w:hAnsi="Times New Roman"/>
          <w:color w:val="000000"/>
          <w:sz w:val="24"/>
          <w:szCs w:val="24"/>
        </w:rPr>
        <w:t>ак зовут твою маму</w:t>
      </w:r>
      <w:r>
        <w:rPr>
          <w:rFonts w:ascii="Times New Roman" w:hAnsi="Times New Roman"/>
          <w:color w:val="000000"/>
          <w:sz w:val="24"/>
          <w:szCs w:val="24"/>
        </w:rPr>
        <w:t xml:space="preserve">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</w:t>
      </w:r>
      <w:r w:rsidRPr="0067779C">
        <w:rPr>
          <w:rFonts w:ascii="Times New Roman" w:hAnsi="Times New Roman"/>
          <w:sz w:val="24"/>
          <w:szCs w:val="24"/>
        </w:rPr>
        <w:t>ак зовут твоего папу</w:t>
      </w:r>
      <w:r>
        <w:rPr>
          <w:rFonts w:ascii="Times New Roman" w:hAnsi="Times New Roman"/>
          <w:sz w:val="24"/>
          <w:szCs w:val="24"/>
        </w:rPr>
        <w:t>?К</w:t>
      </w:r>
      <w:r w:rsidRPr="0067779C">
        <w:rPr>
          <w:rFonts w:ascii="Times New Roman" w:hAnsi="Times New Roman"/>
          <w:sz w:val="24"/>
          <w:szCs w:val="24"/>
        </w:rPr>
        <w:t>ак зовут твою сестру?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7779C">
        <w:rPr>
          <w:rFonts w:ascii="Times New Roman" w:hAnsi="Times New Roman"/>
          <w:i/>
          <w:color w:val="000000"/>
          <w:sz w:val="24"/>
          <w:szCs w:val="24"/>
        </w:rPr>
        <w:t xml:space="preserve">(добиваться от детей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полных </w:t>
      </w:r>
      <w:r w:rsidRPr="0067779C">
        <w:rPr>
          <w:rFonts w:ascii="Times New Roman" w:hAnsi="Times New Roman"/>
          <w:i/>
          <w:color w:val="000000"/>
          <w:sz w:val="24"/>
          <w:szCs w:val="24"/>
        </w:rPr>
        <w:t>ответов)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7779C">
        <w:rPr>
          <w:rFonts w:ascii="Times New Roman" w:hAnsi="Times New Roman"/>
          <w:sz w:val="24"/>
          <w:szCs w:val="24"/>
        </w:rPr>
        <w:t>На фотографии вся Любина семья: она сама, ее мама, папа, сестра. Они любят друг друга. Мама и папа заботятся о своих детках.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 xml:space="preserve">Дети по очереди показывают фотографию своей семьи и по вопросам воспитателя рассказывают, кто на ней изображен, как зовут членов семьи. 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7578">
        <w:rPr>
          <w:rFonts w:ascii="Times New Roman" w:hAnsi="Times New Roman"/>
          <w:b/>
          <w:sz w:val="24"/>
          <w:szCs w:val="24"/>
        </w:rPr>
        <w:t xml:space="preserve">Ребенок: </w:t>
      </w:r>
      <w:r>
        <w:rPr>
          <w:rFonts w:ascii="Times New Roman" w:hAnsi="Times New Roman"/>
          <w:sz w:val="24"/>
          <w:szCs w:val="24"/>
        </w:rPr>
        <w:t>А с нами еще живет кот Васька.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У кого еще дома живут животные?</w:t>
      </w:r>
    </w:p>
    <w:p w:rsidR="009C0DA7" w:rsidRPr="007E0E7B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(Ответы детей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Pr="0067779C">
        <w:rPr>
          <w:rFonts w:ascii="Times New Roman" w:hAnsi="Times New Roman"/>
          <w:i/>
          <w:color w:val="000000"/>
          <w:sz w:val="24"/>
          <w:szCs w:val="24"/>
        </w:rPr>
        <w:t xml:space="preserve">добиваться от детей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полных </w:t>
      </w:r>
      <w:r w:rsidRPr="0067779C">
        <w:rPr>
          <w:rFonts w:ascii="Times New Roman" w:hAnsi="Times New Roman"/>
          <w:i/>
          <w:color w:val="000000"/>
          <w:sz w:val="24"/>
          <w:szCs w:val="24"/>
        </w:rPr>
        <w:t>ответов</w:t>
      </w:r>
      <w:r w:rsidRPr="0067779C">
        <w:rPr>
          <w:rFonts w:ascii="Times New Roman" w:hAnsi="Times New Roman"/>
          <w:i/>
          <w:sz w:val="24"/>
          <w:szCs w:val="24"/>
        </w:rPr>
        <w:t>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Д</w:t>
      </w:r>
      <w:r w:rsidRPr="0067779C">
        <w:rPr>
          <w:rFonts w:ascii="Times New Roman" w:hAnsi="Times New Roman"/>
          <w:sz w:val="24"/>
          <w:szCs w:val="24"/>
        </w:rPr>
        <w:t>авайте поиграем в игру «Кто у нас живет в квартире»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Пальчиковая игра «Кто у нас живет в квартире»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Играют стоя в кругу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Раз, два, три, четыре – </w:t>
      </w:r>
      <w:r w:rsidRPr="0067779C">
        <w:rPr>
          <w:rFonts w:ascii="Times New Roman" w:hAnsi="Times New Roman"/>
          <w:i/>
          <w:sz w:val="24"/>
          <w:szCs w:val="24"/>
        </w:rPr>
        <w:t>(сгибают пальчики по одному)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Кто у нас живёт в квартире? </w:t>
      </w:r>
      <w:r w:rsidRPr="0067779C">
        <w:rPr>
          <w:rFonts w:ascii="Times New Roman" w:hAnsi="Times New Roman"/>
          <w:i/>
          <w:sz w:val="24"/>
          <w:szCs w:val="24"/>
        </w:rPr>
        <w:t>(пожимают плечами)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Папа, мама, брат, сестрёнка, </w:t>
      </w:r>
      <w:r w:rsidRPr="0067779C">
        <w:rPr>
          <w:rFonts w:ascii="Times New Roman" w:hAnsi="Times New Roman"/>
          <w:i/>
          <w:sz w:val="24"/>
          <w:szCs w:val="24"/>
        </w:rPr>
        <w:t>(разгибают пальчики по одному)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Кошка Мурка, два котёнка, </w:t>
      </w:r>
      <w:r w:rsidRPr="0067779C">
        <w:rPr>
          <w:rFonts w:ascii="Times New Roman" w:hAnsi="Times New Roman"/>
          <w:i/>
          <w:sz w:val="24"/>
          <w:szCs w:val="24"/>
        </w:rPr>
        <w:t>(изображают кошечку)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Мой щенок, сверчок и я – </w:t>
      </w:r>
      <w:r w:rsidRPr="0067779C">
        <w:rPr>
          <w:rFonts w:ascii="Times New Roman" w:hAnsi="Times New Roman"/>
          <w:i/>
          <w:sz w:val="24"/>
          <w:szCs w:val="24"/>
        </w:rPr>
        <w:t>(имитация голоса)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Вот и вся моя семья! </w:t>
      </w:r>
      <w:r w:rsidRPr="0067779C">
        <w:rPr>
          <w:rFonts w:ascii="Times New Roman" w:hAnsi="Times New Roman"/>
          <w:i/>
          <w:sz w:val="24"/>
          <w:szCs w:val="24"/>
        </w:rPr>
        <w:t>(скрестили пальчики обеих рук между собой)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>В</w:t>
      </w:r>
      <w:r w:rsidRPr="0067779C">
        <w:rPr>
          <w:rFonts w:ascii="Times New Roman" w:hAnsi="Times New Roman"/>
          <w:sz w:val="24"/>
          <w:szCs w:val="24"/>
        </w:rPr>
        <w:t xml:space="preserve">ы </w:t>
      </w:r>
      <w:r>
        <w:rPr>
          <w:rFonts w:ascii="Times New Roman" w:hAnsi="Times New Roman"/>
          <w:sz w:val="24"/>
          <w:szCs w:val="24"/>
        </w:rPr>
        <w:t xml:space="preserve">все </w:t>
      </w:r>
      <w:r w:rsidRPr="0067779C">
        <w:rPr>
          <w:rFonts w:ascii="Times New Roman" w:hAnsi="Times New Roman"/>
          <w:sz w:val="24"/>
          <w:szCs w:val="24"/>
        </w:rPr>
        <w:t>любите своих мам</w:t>
      </w:r>
      <w:r>
        <w:rPr>
          <w:rFonts w:ascii="Times New Roman" w:hAnsi="Times New Roman"/>
          <w:sz w:val="24"/>
          <w:szCs w:val="24"/>
        </w:rPr>
        <w:t>очек.</w:t>
      </w:r>
      <w:r w:rsidRPr="00B67578">
        <w:rPr>
          <w:rFonts w:ascii="Times New Roman" w:hAnsi="Times New Roman"/>
          <w:sz w:val="24"/>
          <w:szCs w:val="24"/>
        </w:rPr>
        <w:t>А</w:t>
      </w:r>
      <w:r w:rsidRPr="0067779C">
        <w:rPr>
          <w:rFonts w:ascii="Times New Roman" w:hAnsi="Times New Roman"/>
          <w:sz w:val="24"/>
          <w:szCs w:val="24"/>
        </w:rPr>
        <w:t>кто расскажет стихотворение про маму?</w:t>
      </w:r>
    </w:p>
    <w:p w:rsidR="009C0DA7" w:rsidRPr="007E0E7B" w:rsidRDefault="009C0DA7" w:rsidP="006F4BC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F4BCD">
        <w:rPr>
          <w:rFonts w:ascii="Times New Roman" w:hAnsi="Times New Roman"/>
          <w:b/>
          <w:sz w:val="24"/>
          <w:szCs w:val="24"/>
        </w:rPr>
        <w:t xml:space="preserve">1 </w:t>
      </w:r>
      <w:r w:rsidRPr="0067779C">
        <w:rPr>
          <w:rFonts w:ascii="Times New Roman" w:hAnsi="Times New Roman"/>
          <w:b/>
          <w:sz w:val="24"/>
          <w:szCs w:val="24"/>
        </w:rPr>
        <w:t xml:space="preserve">Ребенок: </w:t>
      </w:r>
      <w:r w:rsidRPr="006F4BCD">
        <w:rPr>
          <w:rFonts w:ascii="Times New Roman" w:hAnsi="Times New Roman"/>
          <w:sz w:val="24"/>
          <w:szCs w:val="24"/>
        </w:rPr>
        <w:t>Вы, ребята, к нам не лезьте.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Я стираю с мамой вместе.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Чтобы платье чище было,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И платок белее был,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Трy я, не жалея мыла,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Трy я, не жалея сил.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Стала чистенькой панама.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«Нy-ка, мама, посмотри!»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Улыбается мне мама: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«Сильно, доченька, не три.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4BCD">
        <w:rPr>
          <w:rFonts w:ascii="Times New Roman" w:hAnsi="Times New Roman"/>
          <w:sz w:val="24"/>
          <w:szCs w:val="24"/>
        </w:rPr>
        <w:t>Я боюсь, что после стирки</w:t>
      </w:r>
    </w:p>
    <w:p w:rsidR="009C0DA7" w:rsidRPr="006F4BCD" w:rsidRDefault="009C0DA7" w:rsidP="006F4B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Мне придется штопать дырки</w:t>
      </w:r>
      <w:r w:rsidRPr="006F4BCD">
        <w:rPr>
          <w:rFonts w:ascii="Times New Roman" w:hAnsi="Times New Roman"/>
          <w:sz w:val="24"/>
          <w:szCs w:val="24"/>
        </w:rPr>
        <w:t>»</w:t>
      </w:r>
    </w:p>
    <w:p w:rsidR="009C0DA7" w:rsidRPr="007E0E7B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E0E7B">
        <w:rPr>
          <w:rFonts w:ascii="Times New Roman" w:hAnsi="Times New Roman"/>
          <w:b/>
          <w:sz w:val="24"/>
          <w:szCs w:val="24"/>
        </w:rPr>
        <w:t xml:space="preserve">2 </w:t>
      </w:r>
      <w:r>
        <w:rPr>
          <w:rFonts w:ascii="Times New Roman" w:hAnsi="Times New Roman"/>
          <w:b/>
          <w:sz w:val="24"/>
          <w:szCs w:val="24"/>
        </w:rPr>
        <w:t>Р</w:t>
      </w:r>
      <w:r w:rsidRPr="006F4BCD">
        <w:rPr>
          <w:rFonts w:ascii="Times New Roman" w:hAnsi="Times New Roman"/>
          <w:b/>
          <w:sz w:val="24"/>
          <w:szCs w:val="24"/>
        </w:rPr>
        <w:t>ебенок</w:t>
      </w:r>
      <w:r>
        <w:rPr>
          <w:rFonts w:ascii="Times New Roman" w:hAnsi="Times New Roman"/>
          <w:b/>
          <w:sz w:val="24"/>
          <w:szCs w:val="24"/>
        </w:rPr>
        <w:t>:</w:t>
      </w:r>
      <w:r w:rsidRPr="0067779C">
        <w:rPr>
          <w:rFonts w:ascii="Times New Roman" w:hAnsi="Times New Roman"/>
          <w:sz w:val="24"/>
          <w:szCs w:val="24"/>
        </w:rPr>
        <w:t>Мы с мамой делали котлеты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А за окошком дождик ш</w:t>
      </w:r>
      <w:r>
        <w:rPr>
          <w:rFonts w:ascii="Times New Roman" w:hAnsi="Times New Roman"/>
          <w:sz w:val="24"/>
          <w:szCs w:val="24"/>
        </w:rPr>
        <w:t>ё</w:t>
      </w:r>
      <w:r w:rsidRPr="0067779C">
        <w:rPr>
          <w:rFonts w:ascii="Times New Roman" w:hAnsi="Times New Roman"/>
          <w:sz w:val="24"/>
          <w:szCs w:val="24"/>
        </w:rPr>
        <w:t>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Мы с мамой думали при этом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Как вместе быть нам хорошо.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7779C">
        <w:rPr>
          <w:rFonts w:ascii="Times New Roman" w:hAnsi="Times New Roman"/>
          <w:sz w:val="24"/>
          <w:szCs w:val="24"/>
        </w:rPr>
        <w:t xml:space="preserve">очему девочке так было хорошо с мамой?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7779C">
        <w:rPr>
          <w:rFonts w:ascii="Times New Roman" w:hAnsi="Times New Roman"/>
          <w:sz w:val="24"/>
          <w:szCs w:val="24"/>
        </w:rPr>
        <w:t>отому, что она помогала маме.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 А вы помогаете маме?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Да, помогаем. Убираем свои игрушки.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М</w:t>
      </w:r>
      <w:r w:rsidRPr="0067779C">
        <w:rPr>
          <w:rFonts w:ascii="Times New Roman" w:hAnsi="Times New Roman"/>
          <w:sz w:val="24"/>
          <w:szCs w:val="24"/>
        </w:rPr>
        <w:t>ама вас называет  ласково, нежно, потому, что любит вас, а вы знаете ласковые слова, как можно назвать ласково дочь или  сына? Я предлагаю вам поиграть.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Игра «Скажи ласково»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(Дети при помощи воспитателя образовывают слова)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Дочь - доченька, дочурка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Сын – сынок, сыночек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Папа – папочка, папенька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Дед – дедушка, дедуля</w:t>
      </w:r>
      <w:r>
        <w:rPr>
          <w:rFonts w:ascii="Times New Roman" w:hAnsi="Times New Roman"/>
          <w:sz w:val="24"/>
          <w:szCs w:val="24"/>
        </w:rPr>
        <w:t>,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Бабушка – бабулечка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Сестра – сестрёнка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Внук – внуч</w:t>
      </w:r>
      <w:r>
        <w:rPr>
          <w:rFonts w:ascii="Times New Roman" w:hAnsi="Times New Roman"/>
          <w:sz w:val="24"/>
          <w:szCs w:val="24"/>
        </w:rPr>
        <w:t>е</w:t>
      </w:r>
      <w:r w:rsidRPr="0067779C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Внучка – внученька</w:t>
      </w:r>
      <w:r>
        <w:rPr>
          <w:rFonts w:ascii="Times New Roman" w:hAnsi="Times New Roman"/>
          <w:sz w:val="24"/>
          <w:szCs w:val="24"/>
        </w:rPr>
        <w:t>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Брат – братишка</w:t>
      </w:r>
      <w:r>
        <w:rPr>
          <w:rFonts w:ascii="Times New Roman" w:hAnsi="Times New Roman"/>
          <w:sz w:val="24"/>
          <w:szCs w:val="24"/>
        </w:rPr>
        <w:t>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 w:rsidRPr="0067779C">
        <w:rPr>
          <w:rFonts w:ascii="Times New Roman" w:hAnsi="Times New Roman"/>
          <w:sz w:val="24"/>
          <w:szCs w:val="24"/>
        </w:rPr>
        <w:t xml:space="preserve"> Замечательно, как много вы знаете ласковых слов. Вы порадовали меня. Оказывается, вы очень ласковые и добрые по отношению к своей семье. 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Физкультминутка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Воспитатель под спокойную негромкую музыку читает стихотворение А. Костецкого.  Дети вместе с педагогом сопровождают чтение жестами и движениями: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Встань, как только солнце встанет </w:t>
      </w:r>
      <w:r w:rsidRPr="0067779C">
        <w:rPr>
          <w:rFonts w:ascii="Times New Roman" w:hAnsi="Times New Roman"/>
          <w:i/>
          <w:sz w:val="24"/>
          <w:szCs w:val="24"/>
        </w:rPr>
        <w:t>(тянут руки вверх.)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И тихонечко к окошку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Руку луч к тебе протянет – </w:t>
      </w:r>
      <w:r w:rsidRPr="0067779C">
        <w:rPr>
          <w:rFonts w:ascii="Times New Roman" w:hAnsi="Times New Roman"/>
          <w:i/>
          <w:sz w:val="24"/>
          <w:szCs w:val="24"/>
        </w:rPr>
        <w:t>(тянут руки вперед.)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Ты подставь скорей ладошку, </w:t>
      </w:r>
      <w:r w:rsidRPr="0067779C">
        <w:rPr>
          <w:rFonts w:ascii="Times New Roman" w:hAnsi="Times New Roman"/>
          <w:i/>
          <w:sz w:val="24"/>
          <w:szCs w:val="24"/>
        </w:rPr>
        <w:t>(подставляют ладошки солнышку.)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Пусть тебя увидит мама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И умытым, и обутым </w:t>
      </w:r>
      <w:r w:rsidRPr="0067779C">
        <w:rPr>
          <w:rFonts w:ascii="Times New Roman" w:hAnsi="Times New Roman"/>
          <w:i/>
          <w:sz w:val="24"/>
          <w:szCs w:val="24"/>
        </w:rPr>
        <w:t>(проводят ладонями по лицу, наклоняются и дотрагиваются до обуви.)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Все прибрав, иди к ней прямо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И скажи ей: «С добрым утром!» </w:t>
      </w:r>
      <w:r w:rsidRPr="0067779C">
        <w:rPr>
          <w:rFonts w:ascii="Times New Roman" w:hAnsi="Times New Roman"/>
          <w:i/>
          <w:sz w:val="24"/>
          <w:szCs w:val="24"/>
        </w:rPr>
        <w:t>(дети повторяют вместе с педагогом:«С добрым утром».)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А потом с улыбкой, с песней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Выйди к травам, людям, птицам</w:t>
      </w:r>
      <w:r w:rsidRPr="0067779C">
        <w:rPr>
          <w:rFonts w:ascii="Times New Roman" w:hAnsi="Times New Roman"/>
          <w:i/>
          <w:sz w:val="24"/>
          <w:szCs w:val="24"/>
        </w:rPr>
        <w:t>…(широко разводят руки в стороны.)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И веселым, интересным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День твой должен получиться! </w:t>
      </w:r>
      <w:r w:rsidRPr="0067779C">
        <w:rPr>
          <w:rFonts w:ascii="Times New Roman" w:hAnsi="Times New Roman"/>
          <w:i/>
          <w:sz w:val="24"/>
          <w:szCs w:val="24"/>
        </w:rPr>
        <w:t xml:space="preserve">(улыбаются друг другу.)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Молодцы, а сей</w:t>
      </w:r>
      <w:r w:rsidRPr="0067779C"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ас, я предлагаю послушать песню о папе.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Слушание отрывка из песни «Папа может всё, что угодно»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r w:rsidRPr="0067779C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К</w:t>
      </w:r>
      <w:r w:rsidRPr="0067779C">
        <w:rPr>
          <w:rFonts w:ascii="Times New Roman" w:hAnsi="Times New Roman"/>
          <w:sz w:val="24"/>
          <w:szCs w:val="24"/>
        </w:rPr>
        <w:t>ак</w:t>
      </w:r>
      <w:r>
        <w:rPr>
          <w:rFonts w:ascii="Times New Roman" w:hAnsi="Times New Roman"/>
          <w:sz w:val="24"/>
          <w:szCs w:val="24"/>
        </w:rPr>
        <w:t>ой</w:t>
      </w:r>
      <w:r w:rsidRPr="0067779C">
        <w:rPr>
          <w:rFonts w:ascii="Times New Roman" w:hAnsi="Times New Roman"/>
          <w:sz w:val="24"/>
          <w:szCs w:val="24"/>
        </w:rPr>
        <w:t xml:space="preserve"> папа в песне?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 </w:t>
      </w:r>
      <w:r>
        <w:rPr>
          <w:rFonts w:ascii="Times New Roman" w:hAnsi="Times New Roman"/>
          <w:sz w:val="24"/>
          <w:szCs w:val="24"/>
        </w:rPr>
        <w:t>П</w:t>
      </w:r>
      <w:r w:rsidRPr="0067779C">
        <w:rPr>
          <w:rFonts w:ascii="Times New Roman" w:hAnsi="Times New Roman"/>
          <w:sz w:val="24"/>
          <w:szCs w:val="24"/>
        </w:rPr>
        <w:t>апа сильный, храбрый,  он может все.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К</w:t>
      </w:r>
      <w:r w:rsidRPr="0067779C">
        <w:rPr>
          <w:rFonts w:ascii="Times New Roman" w:hAnsi="Times New Roman"/>
          <w:sz w:val="24"/>
          <w:szCs w:val="24"/>
        </w:rPr>
        <w:t>то расскажет  стихотворения о папе.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(дети рассказывают стихи про папу по желанию)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7779C">
        <w:rPr>
          <w:rFonts w:ascii="Times New Roman" w:hAnsi="Times New Roman"/>
          <w:sz w:val="24"/>
          <w:szCs w:val="24"/>
        </w:rPr>
        <w:t>Ребята, посмотрите на свои ладошки, какие они?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Г</w:t>
      </w:r>
      <w:r w:rsidRPr="0067779C">
        <w:rPr>
          <w:rFonts w:ascii="Times New Roman" w:hAnsi="Times New Roman"/>
          <w:sz w:val="24"/>
          <w:szCs w:val="24"/>
        </w:rPr>
        <w:t>ладкие.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67779C">
        <w:rPr>
          <w:rFonts w:ascii="Times New Roman" w:hAnsi="Times New Roman"/>
          <w:sz w:val="24"/>
          <w:szCs w:val="24"/>
        </w:rPr>
        <w:t xml:space="preserve">какие ладони у бабушки?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 xml:space="preserve">У бабушки руки </w:t>
      </w:r>
      <w:r w:rsidRPr="0067779C">
        <w:rPr>
          <w:rFonts w:ascii="Times New Roman" w:hAnsi="Times New Roman"/>
          <w:sz w:val="24"/>
          <w:szCs w:val="24"/>
        </w:rPr>
        <w:t>в морщинках.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З</w:t>
      </w:r>
      <w:r w:rsidRPr="0067779C">
        <w:rPr>
          <w:rFonts w:ascii="Times New Roman" w:hAnsi="Times New Roman"/>
          <w:sz w:val="24"/>
          <w:szCs w:val="24"/>
        </w:rPr>
        <w:t xml:space="preserve">акройте глаза и представьте бабушкины руки, почувствуйте их прикосновения.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Релаксация под музыку.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i/>
          <w:sz w:val="24"/>
          <w:szCs w:val="24"/>
        </w:rPr>
        <w:t>Воспитатель читает стихотворение «Бабушкины ладони»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А у бабушки ладони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 xml:space="preserve">Все в морщинах собраны,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А у бабушки ладони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Добрые - предобрые.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Всё работали ладони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Долгими годами.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Пахнут добрые ладони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Щами с пирогами.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По кудрям тебя погладят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Добрые ладони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И с любой печалью сладят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Теплые ладони.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7779C">
        <w:rPr>
          <w:rFonts w:ascii="Times New Roman" w:hAnsi="Times New Roman"/>
          <w:sz w:val="24"/>
          <w:szCs w:val="24"/>
        </w:rPr>
        <w:t>Что почувствовали?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Почувствовали, </w:t>
      </w:r>
      <w:r w:rsidRPr="0067779C">
        <w:rPr>
          <w:rFonts w:ascii="Times New Roman" w:hAnsi="Times New Roman"/>
          <w:sz w:val="24"/>
          <w:szCs w:val="24"/>
        </w:rPr>
        <w:t>что бабушка очень добрая, ласковая и пахнет пирогами.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Ч</w:t>
      </w:r>
      <w:r w:rsidRPr="0067779C">
        <w:rPr>
          <w:rFonts w:ascii="Times New Roman" w:hAnsi="Times New Roman"/>
          <w:sz w:val="24"/>
          <w:szCs w:val="24"/>
        </w:rPr>
        <w:t>то умеет делать бабушка?Как она заботится о вас?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Б</w:t>
      </w:r>
      <w:r w:rsidRPr="0067779C">
        <w:rPr>
          <w:rFonts w:ascii="Times New Roman" w:hAnsi="Times New Roman"/>
          <w:sz w:val="24"/>
          <w:szCs w:val="24"/>
        </w:rPr>
        <w:t>абушка умеет печь блинчики, рассказывать сказки.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А кто хочет рассказать </w:t>
      </w:r>
      <w:r w:rsidRPr="0067779C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дедушке?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>
        <w:rPr>
          <w:rFonts w:ascii="Times New Roman" w:hAnsi="Times New Roman"/>
          <w:sz w:val="24"/>
          <w:szCs w:val="24"/>
        </w:rPr>
        <w:t>Д</w:t>
      </w:r>
      <w:r w:rsidRPr="0067779C">
        <w:rPr>
          <w:rFonts w:ascii="Times New Roman" w:hAnsi="Times New Roman"/>
          <w:sz w:val="24"/>
          <w:szCs w:val="24"/>
        </w:rPr>
        <w:t>едушка самый старший</w:t>
      </w:r>
      <w:r>
        <w:rPr>
          <w:rFonts w:ascii="Times New Roman" w:hAnsi="Times New Roman"/>
          <w:sz w:val="24"/>
          <w:szCs w:val="24"/>
        </w:rPr>
        <w:t xml:space="preserve"> в семье</w:t>
      </w:r>
      <w:r w:rsidRPr="0067779C">
        <w:rPr>
          <w:rFonts w:ascii="Times New Roman" w:hAnsi="Times New Roman"/>
          <w:sz w:val="24"/>
          <w:szCs w:val="24"/>
        </w:rPr>
        <w:t xml:space="preserve">, он знает </w:t>
      </w:r>
      <w:r>
        <w:rPr>
          <w:rFonts w:ascii="Times New Roman" w:hAnsi="Times New Roman"/>
          <w:sz w:val="24"/>
          <w:szCs w:val="24"/>
        </w:rPr>
        <w:t>очень много и все умеет.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Ч</w:t>
      </w:r>
      <w:r w:rsidRPr="0067779C">
        <w:rPr>
          <w:rFonts w:ascii="Times New Roman" w:hAnsi="Times New Roman"/>
          <w:sz w:val="24"/>
          <w:szCs w:val="24"/>
        </w:rPr>
        <w:t xml:space="preserve">ьи фотографии, кроме ваших семейных фотографий  еще есть в ромашке?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Дети: </w:t>
      </w:r>
      <w:r w:rsidRPr="0067779C">
        <w:rPr>
          <w:rFonts w:ascii="Times New Roman" w:hAnsi="Times New Roman"/>
          <w:sz w:val="24"/>
          <w:szCs w:val="24"/>
        </w:rPr>
        <w:t>Оксаны Алексеевны, Ольги Владимировны и Ольги Николаевны.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В</w:t>
      </w:r>
      <w:r w:rsidRPr="0067779C">
        <w:rPr>
          <w:rFonts w:ascii="Times New Roman" w:hAnsi="Times New Roman"/>
          <w:sz w:val="24"/>
          <w:szCs w:val="24"/>
        </w:rPr>
        <w:t>зрослые в нашей группе «Ромашка» тоже заботятся о вас</w:t>
      </w:r>
      <w:r>
        <w:rPr>
          <w:rFonts w:ascii="Times New Roman" w:hAnsi="Times New Roman"/>
          <w:sz w:val="24"/>
          <w:szCs w:val="24"/>
        </w:rPr>
        <w:t>, расскажите, как они это делают?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696">
        <w:rPr>
          <w:rFonts w:ascii="Times New Roman" w:hAnsi="Times New Roman"/>
          <w:b/>
          <w:sz w:val="24"/>
          <w:szCs w:val="24"/>
        </w:rPr>
        <w:t>Дети</w:t>
      </w:r>
      <w:r>
        <w:rPr>
          <w:rFonts w:ascii="Times New Roman" w:hAnsi="Times New Roman"/>
          <w:sz w:val="24"/>
          <w:szCs w:val="24"/>
        </w:rPr>
        <w:t>:  Они к</w:t>
      </w:r>
      <w:r w:rsidRPr="0067779C">
        <w:rPr>
          <w:rFonts w:ascii="Times New Roman" w:hAnsi="Times New Roman"/>
          <w:sz w:val="24"/>
          <w:szCs w:val="24"/>
        </w:rPr>
        <w:t>ормят</w:t>
      </w:r>
      <w:r>
        <w:rPr>
          <w:rFonts w:ascii="Times New Roman" w:hAnsi="Times New Roman"/>
          <w:sz w:val="24"/>
          <w:szCs w:val="24"/>
        </w:rPr>
        <w:t xml:space="preserve"> нас, укладывают спать, читают нам  книги, рисуют с н</w:t>
      </w:r>
      <w:r w:rsidRPr="0067779C">
        <w:rPr>
          <w:rFonts w:ascii="Times New Roman" w:hAnsi="Times New Roman"/>
          <w:sz w:val="24"/>
          <w:szCs w:val="24"/>
        </w:rPr>
        <w:t xml:space="preserve">ами, учат дружно играть. </w:t>
      </w:r>
      <w:r>
        <w:rPr>
          <w:rFonts w:ascii="Times New Roman" w:hAnsi="Times New Roman"/>
          <w:sz w:val="24"/>
          <w:szCs w:val="24"/>
        </w:rPr>
        <w:t xml:space="preserve"> Мы их то же очень любим.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67779C">
        <w:rPr>
          <w:rFonts w:ascii="Times New Roman" w:hAnsi="Times New Roman"/>
          <w:sz w:val="24"/>
          <w:szCs w:val="24"/>
        </w:rPr>
        <w:t xml:space="preserve">Мы тоже любим вас. А ваши мамы, папы, бабушки и дедушки, помогают сделать нашу группу красивее и уютнее. Посмотрите ребята, какая у нас с вами получилась большая дружная семья. 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Р</w:t>
      </w:r>
      <w:r w:rsidRPr="0067779C">
        <w:rPr>
          <w:rFonts w:ascii="Times New Roman" w:hAnsi="Times New Roman"/>
          <w:sz w:val="24"/>
          <w:szCs w:val="24"/>
        </w:rPr>
        <w:t>ебята, я предлагаю сделать подарок для вашей семьи. Подходите к столу, у каждого из вас есть альбомный лист, на нем уже, что то нарисовано, и что бы увидеть,что нарисовано, нужно его белой гуашью закрасить. Закрашивать мы будем губкой. Возьмите губку окуните ее в  краску и проведите ею по всему альбомному листу, что бы закрасить его весь.Ребята, что у вас получилось?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Ребенок:</w:t>
      </w:r>
      <w:r>
        <w:rPr>
          <w:rFonts w:ascii="Times New Roman" w:hAnsi="Times New Roman"/>
          <w:sz w:val="24"/>
          <w:szCs w:val="24"/>
        </w:rPr>
        <w:t>У меня получилась ромашка</w:t>
      </w:r>
      <w:r w:rsidRPr="0067779C">
        <w:rPr>
          <w:rFonts w:ascii="Times New Roman" w:hAnsi="Times New Roman"/>
          <w:sz w:val="24"/>
          <w:szCs w:val="24"/>
        </w:rPr>
        <w:t>.</w:t>
      </w:r>
    </w:p>
    <w:p w:rsidR="009C0DA7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И</w:t>
      </w:r>
      <w:r w:rsidRPr="0067779C">
        <w:rPr>
          <w:rFonts w:ascii="Times New Roman" w:hAnsi="Times New Roman"/>
          <w:sz w:val="24"/>
          <w:szCs w:val="24"/>
        </w:rPr>
        <w:t>х вы подарите своим родным</w:t>
      </w:r>
      <w:r>
        <w:rPr>
          <w:rFonts w:ascii="Times New Roman" w:hAnsi="Times New Roman"/>
          <w:sz w:val="24"/>
          <w:szCs w:val="24"/>
        </w:rPr>
        <w:t>, и она будет напоминать вам о том, что в семье друг к другу нужно относиться с добром, пониманием и любовью.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Что может быть семьи дороже?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Теплом встречает отчий дом,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Здесь ждут тебя всегда с любовью,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И провожают в путь с добром!</w:t>
      </w: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C0DA7" w:rsidRPr="0067779C" w:rsidRDefault="009C0DA7" w:rsidP="00EE4A3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79C">
        <w:rPr>
          <w:rFonts w:ascii="Times New Roman" w:hAnsi="Times New Roman"/>
          <w:b/>
          <w:sz w:val="24"/>
          <w:szCs w:val="24"/>
        </w:rPr>
        <w:t>Список используемой литературы</w:t>
      </w:r>
    </w:p>
    <w:p w:rsidR="009C0DA7" w:rsidRPr="00505623" w:rsidRDefault="009C0DA7" w:rsidP="0050562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5623">
        <w:rPr>
          <w:rFonts w:ascii="Times New Roman" w:hAnsi="Times New Roman"/>
          <w:sz w:val="24"/>
          <w:szCs w:val="24"/>
        </w:rPr>
        <w:t>Примерная основная общеобразовательная программа дошкольного о</w:t>
      </w:r>
      <w:r>
        <w:rPr>
          <w:rFonts w:ascii="Times New Roman" w:hAnsi="Times New Roman"/>
          <w:sz w:val="24"/>
          <w:szCs w:val="24"/>
        </w:rPr>
        <w:t>бразования «Детство» Т.И.Бабаева</w:t>
      </w:r>
      <w:r w:rsidRPr="00505623">
        <w:rPr>
          <w:rFonts w:ascii="Times New Roman" w:hAnsi="Times New Roman"/>
          <w:sz w:val="24"/>
          <w:szCs w:val="24"/>
        </w:rPr>
        <w:t>, А.Г.Гогоберидзе, З.А.Михайлова 2011год</w:t>
      </w:r>
    </w:p>
    <w:p w:rsidR="009C0DA7" w:rsidRPr="00505623" w:rsidRDefault="009C0DA7" w:rsidP="005056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5623">
        <w:rPr>
          <w:rFonts w:ascii="Times New Roman" w:hAnsi="Times New Roman"/>
          <w:sz w:val="24"/>
          <w:szCs w:val="24"/>
        </w:rPr>
        <w:t>И. Лыкова «Изобразительная деятельность в средней группе»</w:t>
      </w:r>
    </w:p>
    <w:p w:rsidR="009C0DA7" w:rsidRPr="0067779C" w:rsidRDefault="009C0DA7" w:rsidP="004823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О. С. Ушакова «Развитие речи дошкольников»</w:t>
      </w:r>
    </w:p>
    <w:p w:rsidR="009C0DA7" w:rsidRPr="0067779C" w:rsidRDefault="009C0DA7" w:rsidP="00EE4A3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779C">
        <w:rPr>
          <w:rFonts w:ascii="Times New Roman" w:hAnsi="Times New Roman"/>
          <w:sz w:val="24"/>
          <w:szCs w:val="24"/>
        </w:rPr>
        <w:t>Т. М. Бондаренко «Комплексные занятия в средней группе детского сада»</w:t>
      </w:r>
      <w:r>
        <w:rPr>
          <w:rFonts w:ascii="Times New Roman" w:hAnsi="Times New Roman"/>
          <w:sz w:val="24"/>
          <w:szCs w:val="24"/>
        </w:rPr>
        <w:t>.</w:t>
      </w:r>
    </w:p>
    <w:sectPr w:rsidR="009C0DA7" w:rsidRPr="0067779C" w:rsidSect="00955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31F8"/>
    <w:multiLevelType w:val="hybridMultilevel"/>
    <w:tmpl w:val="B3BA7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E854EB"/>
    <w:multiLevelType w:val="hybridMultilevel"/>
    <w:tmpl w:val="288ABA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3C33B65"/>
    <w:multiLevelType w:val="hybridMultilevel"/>
    <w:tmpl w:val="ED289CB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83D4595"/>
    <w:multiLevelType w:val="hybridMultilevel"/>
    <w:tmpl w:val="70DC2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1A4573"/>
    <w:multiLevelType w:val="multilevel"/>
    <w:tmpl w:val="1F0202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21A0CCC"/>
    <w:multiLevelType w:val="hybridMultilevel"/>
    <w:tmpl w:val="4A2AA7CA"/>
    <w:lvl w:ilvl="0" w:tplc="24CAD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762A"/>
    <w:rsid w:val="00004EB3"/>
    <w:rsid w:val="0004720D"/>
    <w:rsid w:val="00050DD1"/>
    <w:rsid w:val="00063AE7"/>
    <w:rsid w:val="00066EF8"/>
    <w:rsid w:val="00077906"/>
    <w:rsid w:val="000B1A8B"/>
    <w:rsid w:val="000D67F2"/>
    <w:rsid w:val="000F4CEB"/>
    <w:rsid w:val="00105D07"/>
    <w:rsid w:val="00126B01"/>
    <w:rsid w:val="00143FAB"/>
    <w:rsid w:val="00144833"/>
    <w:rsid w:val="00152AA6"/>
    <w:rsid w:val="00277F7C"/>
    <w:rsid w:val="00280696"/>
    <w:rsid w:val="002B2786"/>
    <w:rsid w:val="002D0E09"/>
    <w:rsid w:val="002E2FBC"/>
    <w:rsid w:val="002E6FDA"/>
    <w:rsid w:val="00304D21"/>
    <w:rsid w:val="003101D9"/>
    <w:rsid w:val="00362257"/>
    <w:rsid w:val="003A2F84"/>
    <w:rsid w:val="003A639D"/>
    <w:rsid w:val="003B6FBD"/>
    <w:rsid w:val="003B7775"/>
    <w:rsid w:val="003F047C"/>
    <w:rsid w:val="004309C6"/>
    <w:rsid w:val="00436D04"/>
    <w:rsid w:val="00455A0A"/>
    <w:rsid w:val="00482318"/>
    <w:rsid w:val="004A5296"/>
    <w:rsid w:val="004C2435"/>
    <w:rsid w:val="004C6EBC"/>
    <w:rsid w:val="004F58A3"/>
    <w:rsid w:val="00505623"/>
    <w:rsid w:val="00534CE2"/>
    <w:rsid w:val="00555A09"/>
    <w:rsid w:val="0059356A"/>
    <w:rsid w:val="005B4CF0"/>
    <w:rsid w:val="005E7E39"/>
    <w:rsid w:val="00601BD5"/>
    <w:rsid w:val="0061535F"/>
    <w:rsid w:val="00650E55"/>
    <w:rsid w:val="0067779C"/>
    <w:rsid w:val="00687AF5"/>
    <w:rsid w:val="00691D6D"/>
    <w:rsid w:val="006F2835"/>
    <w:rsid w:val="006F2A6F"/>
    <w:rsid w:val="006F4BCD"/>
    <w:rsid w:val="00753C4E"/>
    <w:rsid w:val="007826B2"/>
    <w:rsid w:val="007A5D9E"/>
    <w:rsid w:val="007C3FDD"/>
    <w:rsid w:val="007C5145"/>
    <w:rsid w:val="007E00BB"/>
    <w:rsid w:val="007E0E7B"/>
    <w:rsid w:val="007F5F7B"/>
    <w:rsid w:val="008305A3"/>
    <w:rsid w:val="00841D44"/>
    <w:rsid w:val="008639DD"/>
    <w:rsid w:val="008824C1"/>
    <w:rsid w:val="00884BE3"/>
    <w:rsid w:val="008B24DD"/>
    <w:rsid w:val="008D2521"/>
    <w:rsid w:val="008E5D2C"/>
    <w:rsid w:val="008E6147"/>
    <w:rsid w:val="00910110"/>
    <w:rsid w:val="009339DD"/>
    <w:rsid w:val="0093762A"/>
    <w:rsid w:val="00955ACC"/>
    <w:rsid w:val="0098176D"/>
    <w:rsid w:val="009A23A6"/>
    <w:rsid w:val="009A2A16"/>
    <w:rsid w:val="009C0DA7"/>
    <w:rsid w:val="009D54A5"/>
    <w:rsid w:val="00A22A5E"/>
    <w:rsid w:val="00A31521"/>
    <w:rsid w:val="00A41929"/>
    <w:rsid w:val="00A709D2"/>
    <w:rsid w:val="00A90A38"/>
    <w:rsid w:val="00AB387D"/>
    <w:rsid w:val="00AB42DB"/>
    <w:rsid w:val="00AB57FF"/>
    <w:rsid w:val="00AD10D8"/>
    <w:rsid w:val="00AD4129"/>
    <w:rsid w:val="00AF4F0A"/>
    <w:rsid w:val="00B028AC"/>
    <w:rsid w:val="00B20652"/>
    <w:rsid w:val="00B67578"/>
    <w:rsid w:val="00B71B82"/>
    <w:rsid w:val="00BC7B33"/>
    <w:rsid w:val="00BE7A7B"/>
    <w:rsid w:val="00C3030B"/>
    <w:rsid w:val="00C5745A"/>
    <w:rsid w:val="00CB0613"/>
    <w:rsid w:val="00D32D94"/>
    <w:rsid w:val="00D41CFB"/>
    <w:rsid w:val="00D528DF"/>
    <w:rsid w:val="00D66523"/>
    <w:rsid w:val="00D97591"/>
    <w:rsid w:val="00DA1A4B"/>
    <w:rsid w:val="00DC6775"/>
    <w:rsid w:val="00E23B0F"/>
    <w:rsid w:val="00E31287"/>
    <w:rsid w:val="00E830DD"/>
    <w:rsid w:val="00EA5FB3"/>
    <w:rsid w:val="00EE13DE"/>
    <w:rsid w:val="00EE4A31"/>
    <w:rsid w:val="00F16E0B"/>
    <w:rsid w:val="00F53ECA"/>
    <w:rsid w:val="00F8385D"/>
    <w:rsid w:val="00F960C9"/>
    <w:rsid w:val="00F97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F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066EF8"/>
    <w:rPr>
      <w:lang w:eastAsia="en-US"/>
    </w:rPr>
  </w:style>
  <w:style w:type="paragraph" w:styleId="ListParagraph">
    <w:name w:val="List Paragraph"/>
    <w:basedOn w:val="Normal"/>
    <w:uiPriority w:val="99"/>
    <w:qFormat/>
    <w:rsid w:val="00066E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C7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7B33"/>
    <w:rPr>
      <w:rFonts w:ascii="Tahoma" w:eastAsia="Times New Roman" w:hAnsi="Tahoma" w:cs="Tahoma"/>
      <w:sz w:val="16"/>
      <w:szCs w:val="16"/>
    </w:rPr>
  </w:style>
  <w:style w:type="character" w:customStyle="1" w:styleId="210">
    <w:name w:val="Заголовок №2 (10)_"/>
    <w:basedOn w:val="DefaultParagraphFont"/>
    <w:uiPriority w:val="99"/>
    <w:rsid w:val="00EE4A31"/>
    <w:rPr>
      <w:rFonts w:ascii="Times New Roman" w:hAnsi="Times New Roman" w:cs="Times New Roman"/>
      <w:spacing w:val="0"/>
      <w:sz w:val="28"/>
      <w:szCs w:val="28"/>
    </w:rPr>
  </w:style>
  <w:style w:type="character" w:customStyle="1" w:styleId="2100">
    <w:name w:val="Заголовок №2 (10)"/>
    <w:basedOn w:val="210"/>
    <w:uiPriority w:val="99"/>
    <w:rsid w:val="00EE4A31"/>
  </w:style>
  <w:style w:type="character" w:customStyle="1" w:styleId="695">
    <w:name w:val="Основной текст (695)_"/>
    <w:basedOn w:val="DefaultParagraphFont"/>
    <w:link w:val="6950"/>
    <w:uiPriority w:val="99"/>
    <w:locked/>
    <w:rsid w:val="00EE4A3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6950">
    <w:name w:val="Основной текст (695)"/>
    <w:basedOn w:val="Normal"/>
    <w:link w:val="695"/>
    <w:uiPriority w:val="99"/>
    <w:rsid w:val="00EE4A31"/>
    <w:pPr>
      <w:shd w:val="clear" w:color="auto" w:fill="FFFFFF"/>
      <w:spacing w:after="0" w:line="250" w:lineRule="exact"/>
      <w:ind w:hanging="380"/>
      <w:jc w:val="both"/>
    </w:pPr>
    <w:rPr>
      <w:rFonts w:ascii="Times New Roman" w:eastAsia="Times New Roman" w:hAnsi="Times New Roman"/>
      <w:sz w:val="23"/>
      <w:szCs w:val="23"/>
    </w:rPr>
  </w:style>
  <w:style w:type="paragraph" w:styleId="BodyText">
    <w:name w:val="Body Text"/>
    <w:basedOn w:val="Normal"/>
    <w:link w:val="BodyTextChar"/>
    <w:uiPriority w:val="99"/>
    <w:rsid w:val="00A4192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41929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96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596</TotalTime>
  <Pages>5</Pages>
  <Words>1719</Words>
  <Characters>9803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</cp:lastModifiedBy>
  <cp:revision>17</cp:revision>
  <cp:lastPrinted>2013-10-21T00:05:00Z</cp:lastPrinted>
  <dcterms:created xsi:type="dcterms:W3CDTF">2013-10-17T19:55:00Z</dcterms:created>
  <dcterms:modified xsi:type="dcterms:W3CDTF">2013-12-17T12:12:00Z</dcterms:modified>
</cp:coreProperties>
</file>