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D0" w:rsidRPr="005D0A51" w:rsidRDefault="00AB4BD0" w:rsidP="005D0A51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color w:val="FF0000"/>
          <w:kern w:val="36"/>
          <w:sz w:val="28"/>
          <w:szCs w:val="28"/>
          <w:lang w:eastAsia="ru-RU"/>
        </w:rPr>
      </w:pPr>
      <w:r w:rsidRPr="005D0A51">
        <w:rPr>
          <w:rFonts w:ascii="Times New Roman" w:hAnsi="Times New Roman"/>
          <w:b/>
          <w:kern w:val="36"/>
          <w:sz w:val="28"/>
          <w:szCs w:val="28"/>
          <w:lang w:eastAsia="ru-RU"/>
        </w:rPr>
        <w:t>КАК БАБА ЯГА У ДЕДА МОРОЗА ВАЛЕНКИ УКРАЛА</w:t>
      </w:r>
    </w:p>
    <w:p w:rsidR="00AB4BD0" w:rsidRPr="005D0A51" w:rsidRDefault="00AB4BD0" w:rsidP="005D0A51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AB4BD0" w:rsidRPr="00822616" w:rsidRDefault="00AB4BD0" w:rsidP="005D0A51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Чеботова Мария Владимировна </w:t>
      </w:r>
    </w:p>
    <w:p w:rsidR="00AB4BD0" w:rsidRPr="00822616" w:rsidRDefault="00AB4BD0" w:rsidP="0082261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22616">
        <w:rPr>
          <w:rFonts w:ascii="Times New Roman" w:hAnsi="Times New Roman"/>
          <w:sz w:val="28"/>
          <w:szCs w:val="28"/>
        </w:rPr>
        <w:t xml:space="preserve">оспитатель </w:t>
      </w:r>
    </w:p>
    <w:p w:rsidR="00AB4BD0" w:rsidRPr="00822616" w:rsidRDefault="00AB4BD0" w:rsidP="0082261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>МБДОУ Комсомольский детский сад «Ромашка»,</w:t>
      </w:r>
    </w:p>
    <w:p w:rsidR="00AB4BD0" w:rsidRPr="00822616" w:rsidRDefault="00AB4BD0" w:rsidP="0082261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>п. Комсомольск, Тисульский р-он, Кемеровская область</w:t>
      </w:r>
    </w:p>
    <w:p w:rsidR="00AB4BD0" w:rsidRPr="00822616" w:rsidRDefault="00AB4BD0" w:rsidP="0082261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hyperlink r:id="rId6" w:history="1">
        <w:r w:rsidRPr="00822616">
          <w:rPr>
            <w:rStyle w:val="Hyperlink"/>
            <w:rFonts w:ascii="Times New Roman" w:hAnsi="Times New Roman"/>
            <w:sz w:val="28"/>
            <w:szCs w:val="28"/>
          </w:rPr>
          <w:t>mariya-chebotova@mail.ru</w:t>
        </w:r>
      </w:hyperlink>
      <w:r w:rsidRPr="00822616">
        <w:rPr>
          <w:rStyle w:val="apple-style-span"/>
          <w:rFonts w:ascii="Times New Roman" w:hAnsi="Times New Roman"/>
          <w:sz w:val="28"/>
          <w:szCs w:val="28"/>
        </w:rPr>
        <w:t xml:space="preserve">  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:rsidR="00AB4BD0" w:rsidRPr="005D0A51" w:rsidRDefault="00AB4BD0" w:rsidP="00822616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5D0A51">
        <w:rPr>
          <w:rFonts w:ascii="Times New Roman" w:hAnsi="Times New Roman"/>
          <w:b/>
          <w:kern w:val="36"/>
          <w:sz w:val="28"/>
          <w:szCs w:val="28"/>
          <w:lang w:eastAsia="ru-RU"/>
        </w:rPr>
        <w:t>Сценарий новогоднего праздника для детей средней группы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AB4BD0" w:rsidRPr="005D0A51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5D0A51">
        <w:rPr>
          <w:rFonts w:ascii="Times New Roman" w:hAnsi="Times New Roman"/>
          <w:b/>
          <w:sz w:val="28"/>
          <w:szCs w:val="28"/>
          <w:lang w:eastAsia="ru-RU"/>
        </w:rPr>
        <w:t>Действующие лица: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 xml:space="preserve">Дед Мороз, 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 xml:space="preserve">Снегурочка, 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Баба-Яга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5D0A51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5D0A51">
        <w:rPr>
          <w:rFonts w:ascii="Times New Roman" w:hAnsi="Times New Roman"/>
          <w:i/>
          <w:sz w:val="28"/>
          <w:szCs w:val="28"/>
          <w:lang w:eastAsia="ru-RU"/>
        </w:rPr>
        <w:t>Дети под музыку входят в празднично украшенный зал.</w:t>
      </w:r>
    </w:p>
    <w:p w:rsidR="00AB4BD0" w:rsidRPr="005D0A51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ВЕДУЩИЙ: Любой из нас, конечно, ждёт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Веселый праздник Новый год!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Но больше всех на свете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Ждут этот праздник дети.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Пусть будет вам тепло сегодня,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Пусть радость греет вам сердца.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На светлый праздник новогодний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Вас приглашает детвора!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 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к. Мы в просторном нашем зале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Собирались много раз.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Звонко музыка звучала,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Удивляя нас подчас.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Но сегодня день особый,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Знает каждый из ребят.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Это праздник новогодний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К нам приходит в детский сад.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 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к. Здравствуй, праздник Новый год!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Как у нас красиво!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Дед Мороз уже идёт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По большой России.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 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к. Он заходит в города,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 сёла и деревни,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Он заглянет и сюда,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 наш посёлок дивный.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82261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2616">
        <w:rPr>
          <w:rFonts w:ascii="Times New Roman" w:hAnsi="Times New Roman"/>
          <w:sz w:val="28"/>
          <w:szCs w:val="28"/>
          <w:lang w:eastAsia="ru-RU"/>
        </w:rPr>
        <w:t>. А пока Мороза ждём,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Будем веселиться,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Он услышит – мы поём,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К нам и постучится.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Исполняется песня «Первый снег»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 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к. В замечательный наряд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Ёлочка оделась.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Ей порадовать ребят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Очень захотелось.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 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к. На ветвях её блестят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Новые игрушки,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Ярко звёздочка горит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На её макушке.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Pr="0082261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к. Ёлка с нас не сводит глаз,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Веточками машет,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Кажется, вот-вот сейчас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Полечку нам спляшет.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Исполняется «В круг вставай», дети садятся на лавочку.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Заход Снегурочки (выход под музыку)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негурочка</w:t>
      </w:r>
      <w:r w:rsidRPr="00822616">
        <w:rPr>
          <w:rFonts w:ascii="Times New Roman" w:hAnsi="Times New Roman"/>
          <w:sz w:val="28"/>
          <w:szCs w:val="28"/>
          <w:lang w:eastAsia="ru-RU"/>
        </w:rPr>
        <w:t>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2616">
        <w:rPr>
          <w:rFonts w:ascii="Times New Roman" w:hAnsi="Times New Roman"/>
          <w:sz w:val="28"/>
          <w:szCs w:val="28"/>
          <w:lang w:eastAsia="ru-RU"/>
        </w:rPr>
        <w:t>Всех с новым годом! Здравствуйте, друзья!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Ждала так долго встречи я: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А потому не будем времени терять,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Нам нужно Дедушку позвать!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Вот так ладошки рупором сложили,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Кричим все вместе–  три-четыре: Дед Мороз! Дед Мороз.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Выход Бабы-Яги под музыку. (Вместо Деда мороза входит Баба-Яга)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Баба-Яга: Привет! Привет! Чего орем?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негурочка</w:t>
      </w:r>
      <w:r w:rsidRPr="00822616">
        <w:rPr>
          <w:rFonts w:ascii="Times New Roman" w:hAnsi="Times New Roman"/>
          <w:sz w:val="28"/>
          <w:szCs w:val="28"/>
          <w:lang w:eastAsia="ru-RU"/>
        </w:rPr>
        <w:t>: Мы Дедушку Мороза ждем…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Баба-Яга А-А! Ну тогда - здорово!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негурочка</w:t>
      </w:r>
      <w:r w:rsidRPr="00822616">
        <w:rPr>
          <w:rFonts w:ascii="Times New Roman" w:hAnsi="Times New Roman"/>
          <w:sz w:val="28"/>
          <w:szCs w:val="28"/>
          <w:lang w:eastAsia="ru-RU"/>
        </w:rPr>
        <w:t>: Здравствуйте, но… кто вы?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Баба-Яга: А я и есть тот самый дед! Не верите?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ВСЕ: Не - ет!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Баба-Яга. Напрасно! Если захочу… Ой, да шучу же я, шучу!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Мне самому ваш нужен дед! Где он? Заждалась детвора…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Ведущий: Погоди-ка, вот дела,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Ты зачем пришла сюда?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Яга. Как зачем? Чтоб шоколадки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Уплетать от всех украдкой.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Ведущий: Разве можно от ребят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Кушать в тайне шоколад?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Яга. Можно! Вкусно! Даже очень…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Ведущий: Хватит голову морочить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Нашим дорогим гостям,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Малышам – ученикам!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Ведь собрались мы сегодня,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Чтобы праздник новогодний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Здесь под елочкою встретить!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Снегурочка: Ребята, а где же Дед Мороз? Что-то долго его нет.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Баба-Яга. Глупенькие, доверчивые, улыбаются, а сами не знают, что я им я праздник испортила, и Дед Мороз к ним не придет.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Ведущая: А что ты сделала?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Баба-Яга: Я же у него валенки украла. Не может же он к вам на праздник в тапочках приехать! Но, если будете хорошо танцевать, может валенки и отдам.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Ведущий: А ты сама-то умеешь танцевать?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Яга: О, я самая лучшая танцовщица и певица на свете.</w:t>
      </w:r>
      <w:r w:rsidRPr="00822616">
        <w:rPr>
          <w:rStyle w:val="apple-converted-space"/>
          <w:bCs/>
          <w:color w:val="555555"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А  вы умеете танцевать? (ответ детей). Ну, тогда становитесь парами, потанцуем у нашей ёлочки!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Танец «Отвернулись – повернулись» (Дети садятся на стульчики)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Яга: Понравилось, но валенки не отдам.  О! Я знаю столько интересных игр, сразу после игры ясно будет: отдам валенки или не отдам! Ну, например, кто шире откроет рот… (Сама открывает рот и ребят просит.)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Ведущий: Ну, нет, это нам не подходит.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Яга: Давайте с вами вспомним, что мы знаем о дедушке Морозе. Я вам буду задавать вопросы, а вы отвечайте «Так» или «Не так»!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Дед Мороз снежком укутал зимний лес. Так?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А потом вдруг на сосну большую влез. Так?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Он живёт там, словно белочка в дупле. Так?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Он родной племянник бабушке Яге. Так?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У него в мешке подарки для детей. Так?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Два ведра тяжёлых кирпичей. Так?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У него в мешке для всех игрушки. Так?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Он похож на вредную старушку. Так?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Ведущий: А теперь мы тебе зададим загадку! А если не отгадаешь, отдашь валенки?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 Яга: Нет такой загадки, которую я бы не отгадала!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Он – весёлая игрушка,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 колпаке и с погремушкой,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А зовут его …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Яга: Ватрушка!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Дети. Нет!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Яга: Знаю, знаю, "лягушка"!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Дети: Нет!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Ребята: Петрушка!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Ведущая: Всё, Баба Яга, отдавай валенки. Ты же слово давала.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 Яга: Честное слово – врать готово! Я своему слову хозяйка. Я слово дала, я и обратно взяла. Удивите, меня!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Ведущая: Хорошо, смотри!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Снегурочка: Слетайтесь, снежинки, скорей в хоровод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Слетайтесь, подружки, Снегурка зовет.</w:t>
      </w:r>
    </w:p>
    <w:p w:rsidR="00AB4BD0" w:rsidRPr="00822616" w:rsidRDefault="00AB4BD0" w:rsidP="003218FF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Снежинка 1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. Ветер, ветер, веселей дружок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Собери нас скорее в кружок!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Под зелёною сосной</w:t>
      </w:r>
    </w:p>
    <w:p w:rsidR="00AB4BD0" w:rsidRPr="003218FF" w:rsidRDefault="00AB4BD0" w:rsidP="003218FF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Style w:val="Strong"/>
          <w:b w:val="0"/>
          <w:bCs w:val="0"/>
          <w:sz w:val="28"/>
          <w:szCs w:val="28"/>
        </w:rPr>
      </w:pPr>
      <w:r w:rsidRPr="00822616">
        <w:rPr>
          <w:sz w:val="28"/>
          <w:szCs w:val="28"/>
        </w:rPr>
        <w:t>Новогоднюю песню пропой.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Снежинка 2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. Месяц с неба на землю глядят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Он деревья кусты серебрит.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Месяц, песню скорей запевай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Новый год вместе с нами встречай.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Танец снежинок.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Снегурочка: Дружно за руки возьмёмся,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Вокруг ёлочки пойдём,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Все друг другу улыбнёмся,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Песню звонкую споём!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Песня «Елочку зеленую»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Ведущая. Ребята, давайте ласково попросим: “Бабусечка Ягусечка, отдай, пожалуйста, валенки! ”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 Яга (плачет).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Ведущая: Что с тобой? Почему ты плачешь?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 Яга: От радости. Триста лет живу – доброго слова не слышала. Всё бабка, да Яга. Дети дразнят: “Ёжка-картошка, костяная ножка”. А вы так вежливо: “Бабусечка, пожалуйста”. Вот вам валенки, отнесите их Деду Морозу, а я в лес поплетусь, стыдно мне, что хотела вам помешать Новый год встречать.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Баба-Яга уходит. Входит Дед Мороз под музыку.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 xml:space="preserve">ДЕД МОРОЗ: </w:t>
      </w:r>
      <w:r w:rsidRPr="00822616">
        <w:rPr>
          <w:rFonts w:ascii="Times New Roman" w:hAnsi="Times New Roman"/>
          <w:sz w:val="28"/>
          <w:szCs w:val="28"/>
        </w:rPr>
        <w:t>Слышу, слышу! Иду-иду!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Здравствуйте, детишки!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Девчонки и мальчишки!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Помню ровно год назад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Видел этих я ребят!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Год промчался, словно час,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Я и не заметил!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Вот я снова среди вас,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Дорогие дети!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 Новым годом поздравляю,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А скажите-ка, ребятки,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Вы для меня приготовили подарки?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Вы для меня стихи учили?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Или вы их позабыли?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Ведущая. Мы стихи для вас учили –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Ничего не позабыли!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Мы народ хоть маленький,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Но зато удаленький!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Снегурочка. Что ж, дедуля, отдохни,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И послушай-ка стихи.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Дети читают стихи: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10</w:t>
      </w:r>
      <w:r>
        <w:rPr>
          <w:rStyle w:val="Strong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>ребено</w:t>
      </w:r>
      <w:r w:rsidRPr="00822616">
        <w:rPr>
          <w:sz w:val="28"/>
          <w:szCs w:val="28"/>
        </w:rPr>
        <w:t>к</w:t>
      </w: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.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На пушистой ёлочке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Сказочный наряд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Колкие иголочки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Серебром горят!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11</w:t>
      </w:r>
      <w:r w:rsidRPr="00822616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ребено</w:t>
      </w:r>
      <w:r w:rsidRPr="00822616">
        <w:rPr>
          <w:sz w:val="28"/>
          <w:szCs w:val="28"/>
        </w:rPr>
        <w:t>к</w:t>
      </w: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.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Ёлке очень нравится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Мишура цветная.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Наша ты красавица,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Ёлочка лесная!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12</w:t>
      </w:r>
      <w:r w:rsidRPr="00822616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ребено</w:t>
      </w:r>
      <w:r w:rsidRPr="00822616">
        <w:rPr>
          <w:sz w:val="28"/>
          <w:szCs w:val="28"/>
        </w:rPr>
        <w:t>к</w:t>
      </w: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.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Всем нам очень хорошо,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Весело сегодня,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Потому что к нам пришёл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Праздник Новогодний!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13</w:t>
      </w:r>
      <w:r>
        <w:rPr>
          <w:rStyle w:val="Strong"/>
          <w:b w:val="0"/>
          <w:sz w:val="28"/>
          <w:szCs w:val="28"/>
          <w:bdr w:val="none" w:sz="0" w:space="0" w:color="auto" w:frame="1"/>
        </w:rPr>
        <w:t xml:space="preserve">-й </w:t>
      </w:r>
      <w:r>
        <w:rPr>
          <w:sz w:val="28"/>
          <w:szCs w:val="28"/>
        </w:rPr>
        <w:t>ребено</w:t>
      </w:r>
      <w:r w:rsidRPr="00822616">
        <w:rPr>
          <w:sz w:val="28"/>
          <w:szCs w:val="28"/>
        </w:rPr>
        <w:t>к</w:t>
      </w: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.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Ёлочка, ёлочка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Вот она какая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Стройная, красивая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Яркая, большая.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14</w:t>
      </w:r>
      <w:r>
        <w:rPr>
          <w:rStyle w:val="Strong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>ребено</w:t>
      </w:r>
      <w:r w:rsidRPr="00822616">
        <w:rPr>
          <w:sz w:val="28"/>
          <w:szCs w:val="28"/>
        </w:rPr>
        <w:t>к</w:t>
      </w: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.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Что такое Новый год?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Это всё наоборот.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Ёлки в комнате растут,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Белки шишек не грызут,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Зайцы рядом с Волком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На колючей ёлке!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15</w:t>
      </w:r>
      <w:r w:rsidRPr="00822616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ребено</w:t>
      </w:r>
      <w:r w:rsidRPr="00822616">
        <w:rPr>
          <w:sz w:val="28"/>
          <w:szCs w:val="28"/>
        </w:rPr>
        <w:t>к</w:t>
      </w: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.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Лучше нету нашей ёлки,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У кого ни спрашивай!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Хороши на ней иголки,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Звёздами украшены!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16</w:t>
      </w:r>
      <w:r>
        <w:rPr>
          <w:rStyle w:val="Strong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>ребено</w:t>
      </w:r>
      <w:r w:rsidRPr="00822616">
        <w:rPr>
          <w:sz w:val="28"/>
          <w:szCs w:val="28"/>
        </w:rPr>
        <w:t>к</w:t>
      </w: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.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>Снег, снег, снег, снег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Обсыпает ветки.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На берёзе, на сосне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Снежные конфетки.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А на ёлочке у нас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Снег не настоящий,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Но такой же, как в лесу, -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Белый и хрустящий.</w:t>
      </w:r>
    </w:p>
    <w:p w:rsidR="00AB4BD0" w:rsidRPr="00822616" w:rsidRDefault="00AB4BD0" w:rsidP="003218FF">
      <w:pPr>
        <w:shd w:val="clear" w:color="auto" w:fill="FFFFFF"/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 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2616">
        <w:rPr>
          <w:rFonts w:ascii="Times New Roman" w:hAnsi="Times New Roman"/>
          <w:color w:val="000000"/>
          <w:sz w:val="28"/>
          <w:szCs w:val="28"/>
        </w:rPr>
        <w:t>С мамой мы на Новый год</w:t>
      </w:r>
      <w:r w:rsidRPr="00822616">
        <w:rPr>
          <w:rFonts w:ascii="Times New Roman" w:hAnsi="Times New Roman"/>
          <w:color w:val="666666"/>
          <w:sz w:val="28"/>
          <w:szCs w:val="28"/>
        </w:rPr>
        <w:br/>
      </w:r>
      <w:r w:rsidRPr="00822616">
        <w:rPr>
          <w:rFonts w:ascii="Times New Roman" w:hAnsi="Times New Roman"/>
          <w:color w:val="000000"/>
          <w:sz w:val="28"/>
          <w:szCs w:val="28"/>
        </w:rPr>
        <w:t>Очень постарались</w:t>
      </w:r>
      <w:r w:rsidRPr="00822616">
        <w:rPr>
          <w:rFonts w:ascii="Times New Roman" w:hAnsi="Times New Roman"/>
          <w:color w:val="666666"/>
          <w:sz w:val="28"/>
          <w:szCs w:val="28"/>
        </w:rPr>
        <w:br/>
      </w:r>
      <w:r w:rsidRPr="00822616">
        <w:rPr>
          <w:rFonts w:ascii="Times New Roman" w:hAnsi="Times New Roman"/>
          <w:color w:val="000000"/>
          <w:sz w:val="28"/>
          <w:szCs w:val="28"/>
        </w:rPr>
        <w:t>Сшили</w:t>
      </w:r>
      <w:r w:rsidRPr="00822616">
        <w:rPr>
          <w:rFonts w:ascii="Times New Roman" w:hAnsi="Times New Roman"/>
          <w:color w:val="000000"/>
          <w:sz w:val="28"/>
          <w:szCs w:val="28"/>
          <w:shd w:val="clear" w:color="auto" w:fill="F1EAD6"/>
        </w:rPr>
        <w:t xml:space="preserve"> </w:t>
      </w:r>
      <w:r w:rsidRPr="00822616">
        <w:rPr>
          <w:rFonts w:ascii="Times New Roman" w:hAnsi="Times New Roman"/>
          <w:color w:val="000000"/>
          <w:sz w:val="28"/>
          <w:szCs w:val="28"/>
        </w:rPr>
        <w:t>чудненький наряд</w:t>
      </w:r>
      <w:r w:rsidRPr="00822616">
        <w:rPr>
          <w:rFonts w:ascii="Times New Roman" w:hAnsi="Times New Roman"/>
          <w:color w:val="666666"/>
          <w:sz w:val="28"/>
          <w:szCs w:val="28"/>
        </w:rPr>
        <w:br/>
      </w:r>
      <w:r w:rsidRPr="00822616">
        <w:rPr>
          <w:rFonts w:ascii="Times New Roman" w:hAnsi="Times New Roman"/>
          <w:color w:val="000000"/>
          <w:sz w:val="28"/>
          <w:szCs w:val="28"/>
        </w:rPr>
        <w:t>Чтобы всем понравиться.</w:t>
      </w:r>
    </w:p>
    <w:p w:rsidR="00AB4BD0" w:rsidRPr="00822616" w:rsidRDefault="00AB4BD0" w:rsidP="003218FF">
      <w:pPr>
        <w:shd w:val="clear" w:color="auto" w:fill="FFFFFF"/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18</w:t>
      </w:r>
      <w:r w:rsidRPr="003218F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2616">
        <w:rPr>
          <w:rFonts w:ascii="Times New Roman" w:hAnsi="Times New Roman"/>
          <w:sz w:val="28"/>
          <w:szCs w:val="28"/>
          <w:lang w:eastAsia="ru-RU"/>
        </w:rPr>
        <w:t>.</w:t>
      </w:r>
      <w:r w:rsidRPr="00822616">
        <w:rPr>
          <w:rFonts w:ascii="Times New Roman" w:hAnsi="Times New Roman"/>
          <w:sz w:val="28"/>
          <w:szCs w:val="28"/>
        </w:rPr>
        <w:t xml:space="preserve"> Дед Мороз прислал нам елку,</w:t>
      </w:r>
      <w:r w:rsidRPr="00822616">
        <w:rPr>
          <w:rFonts w:ascii="Times New Roman" w:hAnsi="Times New Roman"/>
          <w:sz w:val="28"/>
          <w:szCs w:val="28"/>
        </w:rPr>
        <w:br/>
        <w:t>Огоньки на ней зажег.</w:t>
      </w:r>
      <w:r w:rsidRPr="00822616">
        <w:rPr>
          <w:rFonts w:ascii="Times New Roman" w:hAnsi="Times New Roman"/>
          <w:sz w:val="28"/>
          <w:szCs w:val="28"/>
        </w:rPr>
        <w:br/>
        <w:t>И блестят на ней иголки,</w:t>
      </w:r>
      <w:r w:rsidRPr="00822616">
        <w:rPr>
          <w:rFonts w:ascii="Times New Roman" w:hAnsi="Times New Roman"/>
          <w:sz w:val="28"/>
          <w:szCs w:val="28"/>
        </w:rPr>
        <w:br/>
        <w:t>А на веточках – снежок</w:t>
      </w:r>
    </w:p>
    <w:p w:rsidR="00AB4BD0" w:rsidRPr="00822616" w:rsidRDefault="00AB4BD0" w:rsidP="003218FF">
      <w:pPr>
        <w:shd w:val="clear" w:color="auto" w:fill="FFFFFF"/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 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к.</w:t>
      </w:r>
      <w:r w:rsidRPr="00822616">
        <w:rPr>
          <w:rFonts w:ascii="Times New Roman" w:hAnsi="Times New Roman"/>
          <w:sz w:val="28"/>
          <w:szCs w:val="28"/>
        </w:rPr>
        <w:t xml:space="preserve"> Дети водят хоровод,</w:t>
      </w:r>
      <w:r w:rsidRPr="00822616">
        <w:rPr>
          <w:rFonts w:ascii="Times New Roman" w:hAnsi="Times New Roman"/>
          <w:sz w:val="28"/>
          <w:szCs w:val="28"/>
        </w:rPr>
        <w:br/>
        <w:t>Хлопают в ладоши.</w:t>
      </w:r>
      <w:r w:rsidRPr="00822616">
        <w:rPr>
          <w:rFonts w:ascii="Times New Roman" w:hAnsi="Times New Roman"/>
          <w:sz w:val="28"/>
          <w:szCs w:val="28"/>
        </w:rPr>
        <w:br/>
        <w:t>Здравствуй, здравствуй.</w:t>
      </w:r>
      <w:r w:rsidRPr="00822616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22616">
        <w:rPr>
          <w:rFonts w:ascii="Times New Roman" w:hAnsi="Times New Roman"/>
          <w:sz w:val="28"/>
          <w:szCs w:val="28"/>
        </w:rPr>
        <w:br/>
        <w:t>Новый год! Ты такой хороший!</w:t>
      </w:r>
    </w:p>
    <w:p w:rsidR="00AB4BD0" w:rsidRPr="00822616" w:rsidRDefault="00AB4BD0" w:rsidP="003218FF">
      <w:pPr>
        <w:shd w:val="clear" w:color="auto" w:fill="FFFFFF"/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3218F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ребено</w:t>
      </w:r>
      <w:r w:rsidRPr="00822616">
        <w:rPr>
          <w:rFonts w:ascii="Times New Roman" w:hAnsi="Times New Roman"/>
          <w:sz w:val="28"/>
          <w:szCs w:val="28"/>
          <w:lang w:eastAsia="ru-RU"/>
        </w:rPr>
        <w:t>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22616">
        <w:rPr>
          <w:rFonts w:ascii="Times New Roman" w:hAnsi="Times New Roman"/>
          <w:sz w:val="28"/>
          <w:szCs w:val="28"/>
          <w:lang w:eastAsia="ru-RU"/>
        </w:rPr>
        <w:t>.</w:t>
      </w:r>
      <w:r w:rsidRPr="00822616">
        <w:rPr>
          <w:rFonts w:ascii="Times New Roman" w:hAnsi="Times New Roman"/>
          <w:sz w:val="28"/>
          <w:szCs w:val="28"/>
        </w:rPr>
        <w:t xml:space="preserve"> Выбрал папа елочку</w:t>
      </w:r>
      <w:r w:rsidRPr="00822616">
        <w:rPr>
          <w:rFonts w:ascii="Times New Roman" w:hAnsi="Times New Roman"/>
          <w:sz w:val="28"/>
          <w:szCs w:val="28"/>
        </w:rPr>
        <w:br/>
        <w:t>Самую пушистую.</w:t>
      </w:r>
      <w:r w:rsidRPr="00822616">
        <w:rPr>
          <w:rFonts w:ascii="Times New Roman" w:hAnsi="Times New Roman"/>
          <w:sz w:val="28"/>
          <w:szCs w:val="28"/>
        </w:rPr>
        <w:br/>
        <w:t>Самую пушистую,</w:t>
      </w:r>
      <w:r w:rsidRPr="00822616">
        <w:rPr>
          <w:rFonts w:ascii="Times New Roman" w:hAnsi="Times New Roman"/>
          <w:sz w:val="28"/>
          <w:szCs w:val="28"/>
        </w:rPr>
        <w:br/>
        <w:t>Самую душистую...</w:t>
      </w:r>
      <w:r w:rsidRPr="00822616">
        <w:rPr>
          <w:rFonts w:ascii="Times New Roman" w:hAnsi="Times New Roman"/>
          <w:sz w:val="28"/>
          <w:szCs w:val="28"/>
        </w:rPr>
        <w:br/>
        <w:t>Елочка так пахнет –</w:t>
      </w:r>
      <w:r w:rsidRPr="00822616">
        <w:rPr>
          <w:rFonts w:ascii="Times New Roman" w:hAnsi="Times New Roman"/>
          <w:sz w:val="28"/>
          <w:szCs w:val="28"/>
        </w:rPr>
        <w:br/>
        <w:t>Мама сразу ахнет!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Дед Мороз благодарит за стихи.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rStyle w:val="Strong"/>
          <w:b w:val="0"/>
          <w:sz w:val="28"/>
          <w:szCs w:val="28"/>
          <w:bdr w:val="none" w:sz="0" w:space="0" w:color="auto" w:frame="1"/>
        </w:rPr>
        <w:t>Д. М.</w:t>
      </w:r>
      <w:r w:rsidRPr="00822616">
        <w:rPr>
          <w:rStyle w:val="apple-converted-space"/>
          <w:bCs/>
          <w:sz w:val="28"/>
          <w:szCs w:val="28"/>
          <w:bdr w:val="none" w:sz="0" w:space="0" w:color="auto" w:frame="1"/>
        </w:rPr>
        <w:t> </w:t>
      </w:r>
      <w:r w:rsidRPr="00822616">
        <w:rPr>
          <w:sz w:val="28"/>
          <w:szCs w:val="28"/>
        </w:rPr>
        <w:t xml:space="preserve"> Давай-ка, Снегурочка, попляшем с ребятами вокруг этой нарядной ёлочки.</w:t>
      </w:r>
    </w:p>
    <w:p w:rsidR="00AB4BD0" w:rsidRPr="00822616" w:rsidRDefault="00AB4BD0" w:rsidP="00822616">
      <w:pPr>
        <w:pStyle w:val="Heading4"/>
        <w:shd w:val="clear" w:color="auto" w:fill="FFFFFF"/>
        <w:spacing w:before="0" w:line="240" w:lineRule="auto"/>
        <w:ind w:firstLine="709"/>
        <w:rPr>
          <w:rFonts w:ascii="Times New Roman" w:hAnsi="Times New Roman"/>
          <w:b w:val="0"/>
          <w:color w:val="auto"/>
          <w:sz w:val="28"/>
          <w:szCs w:val="28"/>
        </w:rPr>
      </w:pPr>
    </w:p>
    <w:p w:rsidR="00AB4BD0" w:rsidRPr="003218FF" w:rsidRDefault="00AB4BD0" w:rsidP="00822616">
      <w:pPr>
        <w:pStyle w:val="Heading4"/>
        <w:shd w:val="clear" w:color="auto" w:fill="FFFFFF"/>
        <w:spacing w:before="0" w:line="240" w:lineRule="auto"/>
        <w:ind w:firstLine="709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r w:rsidRPr="003218FF">
        <w:rPr>
          <w:rFonts w:ascii="Times New Roman" w:hAnsi="Times New Roman"/>
          <w:b w:val="0"/>
          <w:i w:val="0"/>
          <w:color w:val="auto"/>
          <w:sz w:val="28"/>
          <w:szCs w:val="28"/>
        </w:rPr>
        <w:t>Хоровод «Шёл веселый Дед Мороз».</w:t>
      </w:r>
    </w:p>
    <w:p w:rsidR="00AB4BD0" w:rsidRPr="00822616" w:rsidRDefault="00AB4BD0" w:rsidP="00822616">
      <w:pPr>
        <w:tabs>
          <w:tab w:val="left" w:pos="84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B4BD0" w:rsidRPr="00822616" w:rsidRDefault="00AB4BD0" w:rsidP="00822616">
      <w:pPr>
        <w:tabs>
          <w:tab w:val="left" w:pos="84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>Снегурочка. Ты пока не скучай, а посмотри на наших детей, какие они сегодня все красивые!  (Дефиле костюмов)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              Кто в костюме, выходите!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  Не сидите в стороне,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  В круг скорее становитесь,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  Покажите Дефиле.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  Мамы ваши так старались,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  Шили платья по ночам,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  И костюмы расшивали,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  Всем детишкам  сорванцам.  (Показ костюмов)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Д. М.: «Ух, жарко! Пойду, попью водицы из колодца».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 xml:space="preserve">Опускает ведро, достает его с водой, пьет и говорит: «Что я  не напился». 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 xml:space="preserve">Снова опускает ведро в колодец, тянет. </w:t>
      </w:r>
    </w:p>
    <w:p w:rsidR="00AB4BD0" w:rsidRPr="00822616" w:rsidRDefault="00AB4BD0" w:rsidP="008226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22616">
        <w:rPr>
          <w:rFonts w:ascii="Times New Roman" w:hAnsi="Times New Roman"/>
          <w:sz w:val="28"/>
          <w:szCs w:val="28"/>
          <w:lang w:eastAsia="ru-RU"/>
        </w:rPr>
        <w:t>Д. М.: «Что-то, уж очень тяжелое ведро». Вытягивает, а в нем – подарки.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Style w:val="Strong"/>
          <w:rFonts w:ascii="Times New Roman" w:hAnsi="Times New Roman"/>
          <w:b w:val="0"/>
          <w:sz w:val="28"/>
          <w:szCs w:val="28"/>
          <w:bdr w:val="none" w:sz="0" w:space="0" w:color="auto" w:frame="1"/>
        </w:rPr>
        <w:t>Д. М.</w:t>
      </w:r>
      <w:r w:rsidRPr="00822616">
        <w:rPr>
          <w:rStyle w:val="apple-converted-space"/>
          <w:rFonts w:ascii="Times New Roman" w:hAnsi="Times New Roman"/>
          <w:bCs/>
          <w:sz w:val="28"/>
          <w:szCs w:val="28"/>
          <w:bdr w:val="none" w:sz="0" w:space="0" w:color="auto" w:frame="1"/>
        </w:rPr>
        <w:t> </w:t>
      </w:r>
      <w:r w:rsidRPr="00822616">
        <w:rPr>
          <w:rFonts w:ascii="Times New Roman" w:hAnsi="Times New Roman"/>
          <w:sz w:val="28"/>
          <w:szCs w:val="28"/>
        </w:rPr>
        <w:t xml:space="preserve">Ну вот! Этот уже не пустое ведро, а с подарками! 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>Их тут много – целый воз!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>Внученька мне помогай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>Подарки тоже раздавай!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(Дед Мороз и Снегурочка раздают подарки.)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Д. М.: Ну а нам уж в путь пора!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 Новым годом поздравляем, веселиться всем желаем!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С.: До свиданья, детвора! /уходят/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ВЕДУЩИЙ:</w:t>
      </w:r>
      <w:r>
        <w:rPr>
          <w:sz w:val="28"/>
          <w:szCs w:val="28"/>
        </w:rPr>
        <w:t xml:space="preserve"> </w:t>
      </w:r>
      <w:r w:rsidRPr="00822616">
        <w:rPr>
          <w:sz w:val="28"/>
          <w:szCs w:val="28"/>
        </w:rPr>
        <w:t>До свиданья, Дед Мороз!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До свиданья, елка!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Мы веселый Новый год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Не забудем долго!</w:t>
      </w:r>
    </w:p>
    <w:p w:rsidR="00AB4BD0" w:rsidRPr="00822616" w:rsidRDefault="00AB4BD0" w:rsidP="00822616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2616">
        <w:rPr>
          <w:sz w:val="28"/>
          <w:szCs w:val="28"/>
        </w:rPr>
        <w:t>Елочке помашем</w:t>
      </w:r>
    </w:p>
    <w:p w:rsidR="00AB4BD0" w:rsidRPr="00822616" w:rsidRDefault="00AB4BD0" w:rsidP="00822616">
      <w:pPr>
        <w:tabs>
          <w:tab w:val="left" w:pos="840"/>
          <w:tab w:val="left" w:pos="805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22616">
        <w:rPr>
          <w:rFonts w:ascii="Times New Roman" w:hAnsi="Times New Roman"/>
          <w:sz w:val="28"/>
          <w:szCs w:val="28"/>
        </w:rPr>
        <w:t xml:space="preserve">И «спасибо» скажем! </w:t>
      </w:r>
    </w:p>
    <w:sectPr w:rsidR="00AB4BD0" w:rsidRPr="00822616" w:rsidSect="00822616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BD0" w:rsidRDefault="00AB4BD0" w:rsidP="001065A8">
      <w:pPr>
        <w:spacing w:after="0" w:line="240" w:lineRule="auto"/>
      </w:pPr>
      <w:r>
        <w:separator/>
      </w:r>
    </w:p>
  </w:endnote>
  <w:endnote w:type="continuationSeparator" w:id="1">
    <w:p w:rsidR="00AB4BD0" w:rsidRDefault="00AB4BD0" w:rsidP="00106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D0" w:rsidRDefault="00AB4B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BD0" w:rsidRDefault="00AB4BD0" w:rsidP="001065A8">
      <w:pPr>
        <w:spacing w:after="0" w:line="240" w:lineRule="auto"/>
      </w:pPr>
      <w:r>
        <w:separator/>
      </w:r>
    </w:p>
  </w:footnote>
  <w:footnote w:type="continuationSeparator" w:id="1">
    <w:p w:rsidR="00AB4BD0" w:rsidRDefault="00AB4BD0" w:rsidP="001065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0C92"/>
    <w:rsid w:val="001065A8"/>
    <w:rsid w:val="00275FF9"/>
    <w:rsid w:val="003218FF"/>
    <w:rsid w:val="00322719"/>
    <w:rsid w:val="004074DC"/>
    <w:rsid w:val="00474ACC"/>
    <w:rsid w:val="005A01B0"/>
    <w:rsid w:val="005D0A51"/>
    <w:rsid w:val="0067755C"/>
    <w:rsid w:val="007904DE"/>
    <w:rsid w:val="0079578D"/>
    <w:rsid w:val="007B0C53"/>
    <w:rsid w:val="00822616"/>
    <w:rsid w:val="008E7759"/>
    <w:rsid w:val="008F2632"/>
    <w:rsid w:val="009011CA"/>
    <w:rsid w:val="009104B1"/>
    <w:rsid w:val="00A30C92"/>
    <w:rsid w:val="00AB4BD0"/>
    <w:rsid w:val="00C5151E"/>
    <w:rsid w:val="00CB12A1"/>
    <w:rsid w:val="00EC5ED7"/>
    <w:rsid w:val="00EF0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C92"/>
    <w:pPr>
      <w:spacing w:after="200" w:line="276" w:lineRule="auto"/>
    </w:pPr>
    <w:rPr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9578D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9578D"/>
    <w:rPr>
      <w:rFonts w:ascii="Cambria" w:hAnsi="Cambria" w:cs="Times New Roman"/>
      <w:b/>
      <w:bCs/>
      <w:i/>
      <w:iCs/>
      <w:color w:val="4F81BD"/>
    </w:rPr>
  </w:style>
  <w:style w:type="paragraph" w:styleId="NormalWeb">
    <w:name w:val="Normal (Web)"/>
    <w:basedOn w:val="Normal"/>
    <w:uiPriority w:val="99"/>
    <w:rsid w:val="006775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67755C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67755C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rsid w:val="00106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065A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6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65A8"/>
    <w:rPr>
      <w:rFonts w:cs="Times New Roman"/>
    </w:rPr>
  </w:style>
  <w:style w:type="character" w:styleId="Hyperlink">
    <w:name w:val="Hyperlink"/>
    <w:basedOn w:val="DefaultParagraphFont"/>
    <w:uiPriority w:val="99"/>
    <w:rsid w:val="00822616"/>
    <w:rPr>
      <w:rFonts w:cs="Times New Roman"/>
      <w:color w:val="0000FF"/>
      <w:u w:val="single"/>
    </w:rPr>
  </w:style>
  <w:style w:type="character" w:customStyle="1" w:styleId="apple-style-span">
    <w:name w:val="apple-style-span"/>
    <w:basedOn w:val="DefaultParagraphFont"/>
    <w:uiPriority w:val="99"/>
    <w:rsid w:val="0082261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ya-chebotova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88</TotalTime>
  <Pages>7</Pages>
  <Words>1204</Words>
  <Characters>6869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</cp:lastModifiedBy>
  <cp:revision>3</cp:revision>
  <cp:lastPrinted>2013-12-08T12:44:00Z</cp:lastPrinted>
  <dcterms:created xsi:type="dcterms:W3CDTF">2013-12-08T11:10:00Z</dcterms:created>
  <dcterms:modified xsi:type="dcterms:W3CDTF">2013-12-17T11:36:00Z</dcterms:modified>
</cp:coreProperties>
</file>