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519" w:rsidRPr="002C256A" w:rsidRDefault="00C56519" w:rsidP="002C256A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C56519" w:rsidRDefault="00C56519" w:rsidP="002C256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КОНСПЕКТ НОД </w:t>
      </w:r>
    </w:p>
    <w:p w:rsidR="00C56519" w:rsidRDefault="00C56519" w:rsidP="002C256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C256A">
        <w:rPr>
          <w:rFonts w:ascii="Times New Roman" w:hAnsi="Times New Roman"/>
          <w:b/>
          <w:sz w:val="24"/>
          <w:szCs w:val="24"/>
          <w:lang w:eastAsia="ru-RU"/>
        </w:rPr>
        <w:t>«ПУТЕШЕСТВИЕ С КАПЕЛЬКОЙ»</w:t>
      </w:r>
    </w:p>
    <w:p w:rsidR="00C56519" w:rsidRPr="002C256A" w:rsidRDefault="00C56519" w:rsidP="002C256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C256A">
        <w:rPr>
          <w:rFonts w:ascii="Times New Roman" w:hAnsi="Times New Roman"/>
          <w:b/>
          <w:sz w:val="24"/>
          <w:szCs w:val="24"/>
          <w:lang w:eastAsia="ru-RU"/>
        </w:rPr>
        <w:t>2 младш</w:t>
      </w:r>
      <w:r>
        <w:rPr>
          <w:rFonts w:ascii="Times New Roman" w:hAnsi="Times New Roman"/>
          <w:b/>
          <w:sz w:val="24"/>
          <w:szCs w:val="24"/>
          <w:lang w:eastAsia="ru-RU"/>
        </w:rPr>
        <w:t>ая</w:t>
      </w:r>
      <w:r w:rsidRPr="002C256A">
        <w:rPr>
          <w:rFonts w:ascii="Times New Roman" w:hAnsi="Times New Roman"/>
          <w:b/>
          <w:sz w:val="24"/>
          <w:szCs w:val="24"/>
          <w:lang w:eastAsia="ru-RU"/>
        </w:rPr>
        <w:t xml:space="preserve"> групп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</w:p>
    <w:p w:rsidR="00C56519" w:rsidRPr="002C256A" w:rsidRDefault="00C56519" w:rsidP="002C256A">
      <w:pPr>
        <w:pStyle w:val="NormalWeb"/>
        <w:spacing w:before="0" w:beforeAutospacing="0" w:after="0" w:afterAutospacing="0"/>
        <w:ind w:firstLine="709"/>
        <w:jc w:val="right"/>
        <w:rPr>
          <w:b/>
          <w:i/>
        </w:rPr>
      </w:pPr>
      <w:r w:rsidRPr="002C256A">
        <w:rPr>
          <w:b/>
          <w:i/>
        </w:rPr>
        <w:t>Чеботова Мария Владимировна</w:t>
      </w:r>
    </w:p>
    <w:p w:rsidR="00C56519" w:rsidRPr="002C256A" w:rsidRDefault="00C56519" w:rsidP="002C256A">
      <w:pPr>
        <w:pStyle w:val="NormalWeb"/>
        <w:spacing w:before="0" w:beforeAutospacing="0" w:after="0" w:afterAutospacing="0"/>
        <w:ind w:firstLine="709"/>
        <w:jc w:val="right"/>
        <w:rPr>
          <w:i/>
        </w:rPr>
      </w:pPr>
      <w:r w:rsidRPr="002C256A">
        <w:rPr>
          <w:i/>
        </w:rPr>
        <w:t>Воспитатель</w:t>
      </w:r>
    </w:p>
    <w:p w:rsidR="00C56519" w:rsidRPr="002C256A" w:rsidRDefault="00C56519" w:rsidP="002C256A">
      <w:pPr>
        <w:pStyle w:val="NormalWeb"/>
        <w:spacing w:before="0" w:beforeAutospacing="0" w:after="0" w:afterAutospacing="0"/>
        <w:ind w:firstLine="709"/>
        <w:jc w:val="right"/>
        <w:rPr>
          <w:i/>
        </w:rPr>
      </w:pPr>
      <w:r w:rsidRPr="002C256A">
        <w:rPr>
          <w:i/>
        </w:rPr>
        <w:t>МБДОУ Комсомольский детский сад «Ромашка»,</w:t>
      </w:r>
    </w:p>
    <w:p w:rsidR="00C56519" w:rsidRPr="002C256A" w:rsidRDefault="00C56519" w:rsidP="002C256A">
      <w:pPr>
        <w:pStyle w:val="NormalWeb"/>
        <w:spacing w:before="0" w:beforeAutospacing="0" w:after="0" w:afterAutospacing="0"/>
        <w:ind w:firstLine="709"/>
        <w:jc w:val="right"/>
        <w:rPr>
          <w:i/>
        </w:rPr>
      </w:pPr>
      <w:r w:rsidRPr="002C256A">
        <w:rPr>
          <w:i/>
        </w:rPr>
        <w:t>п. Комсомольск, Тисульский р-он, Кемеровская область</w:t>
      </w:r>
    </w:p>
    <w:p w:rsidR="00C56519" w:rsidRPr="002C256A" w:rsidRDefault="00C56519" w:rsidP="002C256A">
      <w:pPr>
        <w:pStyle w:val="NormalWeb"/>
        <w:spacing w:before="0" w:beforeAutospacing="0" w:after="0" w:afterAutospacing="0"/>
        <w:ind w:firstLine="709"/>
        <w:jc w:val="right"/>
        <w:rPr>
          <w:i/>
          <w:color w:val="0000FF"/>
        </w:rPr>
      </w:pPr>
      <w:hyperlink r:id="rId7" w:history="1">
        <w:r w:rsidRPr="002C256A">
          <w:rPr>
            <w:rStyle w:val="Hyperlink"/>
            <w:i/>
            <w:u w:val="none"/>
          </w:rPr>
          <w:t>mariya-chebotova@mail.ru</w:t>
        </w:r>
      </w:hyperlink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id.gjdgxs"/>
      <w:bookmarkEnd w:id="0"/>
      <w:r w:rsidRPr="002C256A">
        <w:rPr>
          <w:rFonts w:ascii="Times New Roman" w:hAnsi="Times New Roman"/>
          <w:b/>
          <w:bCs/>
          <w:sz w:val="24"/>
          <w:szCs w:val="24"/>
          <w:lang w:eastAsia="ru-RU"/>
        </w:rPr>
        <w:t>Программное содержание:</w:t>
      </w:r>
    </w:p>
    <w:p w:rsidR="00C56519" w:rsidRPr="002C256A" w:rsidRDefault="00C56519" w:rsidP="002C256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Познакомить детей со свойствами воды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(вкус, цвет, запах, текучесть)</w:t>
      </w:r>
      <w:r w:rsidRPr="002C256A">
        <w:rPr>
          <w:rFonts w:ascii="Times New Roman" w:hAnsi="Times New Roman"/>
          <w:sz w:val="24"/>
          <w:szCs w:val="24"/>
          <w:lang w:eastAsia="ru-RU"/>
        </w:rPr>
        <w:t>. Уточнить значение  для всего живого.</w:t>
      </w:r>
    </w:p>
    <w:p w:rsidR="00C56519" w:rsidRPr="002C256A" w:rsidRDefault="00C56519" w:rsidP="002C256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Развивать любознательность, мышление и речь детей; ввести в активный словарь детей слова: жидкость, бесцветная, безвкусная, прозрачная.</w:t>
      </w:r>
    </w:p>
    <w:p w:rsidR="00C56519" w:rsidRPr="002C256A" w:rsidRDefault="00C56519" w:rsidP="002C256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Дать понятие о значимости воды в жизни человека, в природе.</w:t>
      </w:r>
    </w:p>
    <w:p w:rsidR="00C56519" w:rsidRPr="002C256A" w:rsidRDefault="00C56519" w:rsidP="002C256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Воспитывать бережное отношение к воде.</w:t>
      </w:r>
    </w:p>
    <w:p w:rsidR="00C56519" w:rsidRPr="002C256A" w:rsidRDefault="00C56519" w:rsidP="002C256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b/>
          <w:bCs/>
          <w:sz w:val="24"/>
          <w:szCs w:val="24"/>
          <w:lang w:eastAsia="ru-RU"/>
        </w:rPr>
        <w:t>Материал и оборудование:</w:t>
      </w:r>
    </w:p>
    <w:p w:rsidR="00C56519" w:rsidRPr="002C256A" w:rsidRDefault="00C56519" w:rsidP="002C256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Инвентарь для опытов: стаканы с водой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(по количеству детей)</w:t>
      </w:r>
      <w:r w:rsidRPr="002C256A">
        <w:rPr>
          <w:rFonts w:ascii="Times New Roman" w:hAnsi="Times New Roman"/>
          <w:sz w:val="24"/>
          <w:szCs w:val="24"/>
          <w:lang w:eastAsia="ru-RU"/>
        </w:rPr>
        <w:t>, пустые стаканы, соль, сахар, зеленка, марганцовка, ложечки.</w:t>
      </w:r>
    </w:p>
    <w:p w:rsidR="00C56519" w:rsidRPr="002C256A" w:rsidRDefault="00C56519" w:rsidP="002C256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Символы, обозначающие свойства воды.</w:t>
      </w:r>
    </w:p>
    <w:p w:rsidR="00C56519" w:rsidRPr="002C256A" w:rsidRDefault="00C56519" w:rsidP="002C256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Кукла Капелька.</w:t>
      </w:r>
    </w:p>
    <w:p w:rsidR="00C56519" w:rsidRPr="002C256A" w:rsidRDefault="00C56519" w:rsidP="002C256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Маски-капельки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(по количеству детей)</w:t>
      </w:r>
      <w:r w:rsidRPr="002C256A">
        <w:rPr>
          <w:rFonts w:ascii="Times New Roman" w:hAnsi="Times New Roman"/>
          <w:sz w:val="24"/>
          <w:szCs w:val="24"/>
          <w:lang w:eastAsia="ru-RU"/>
        </w:rPr>
        <w:t>.</w:t>
      </w:r>
    </w:p>
    <w:p w:rsidR="00C56519" w:rsidRPr="002C256A" w:rsidRDefault="00C56519" w:rsidP="002C256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Маска-тучка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(для воспитателя)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C256A">
        <w:rPr>
          <w:rFonts w:ascii="Times New Roman" w:hAnsi="Times New Roman"/>
          <w:b/>
          <w:bCs/>
          <w:sz w:val="24"/>
          <w:szCs w:val="24"/>
          <w:lang w:eastAsia="ru-RU"/>
        </w:rPr>
        <w:t>Ход занятия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Звучит аудиозапись журчания ручья.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</w:t>
      </w:r>
      <w:r w:rsidRPr="002C256A">
        <w:rPr>
          <w:rFonts w:ascii="Times New Roman" w:hAnsi="Times New Roman"/>
          <w:sz w:val="24"/>
          <w:szCs w:val="24"/>
          <w:lang w:eastAsia="ru-RU"/>
        </w:rPr>
        <w:t>: Ребята, послушайте и определите, что это за звуки.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Это звуки воды.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</w:t>
      </w:r>
      <w:r w:rsidRPr="002C256A">
        <w:rPr>
          <w:rFonts w:ascii="Times New Roman" w:hAnsi="Times New Roman"/>
          <w:sz w:val="24"/>
          <w:szCs w:val="24"/>
          <w:lang w:eastAsia="ru-RU"/>
        </w:rPr>
        <w:t>: Действительно, это журчит ручей. К нам в гости пришла Капелька. Она вместе с нами отправится путешествовать в Царство Воды. Эта Капелька путешествует по всему свету, много видела, много интересного знает о воде.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Вы слыхали о воде?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Говорят она везде!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 луже, в море в океане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И в водопроводном кране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Так ли это? Как вы думаете?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А откуда взялась капелька, где она может быть? Давайте рассмотрим картинки, где путешествовала наша Капелька. Назовите их.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Пруд, озеро. Море, океан, лужа, речка, река, ручеек, болото.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Значит, капелька - это частичка чего?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Воды.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Кому нужна вода?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А может ли человек прожить без воды?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Конечно же, вода необходима всему живому, без воды не было бы жизни на нашей Земле. Вода - это основа жизни.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Как вы думаете, ребята, что может делать вода?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Бежать, течь, литься, капать, бушевать, журчать т. д.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Ребята, а у нас в группе есть вода, где она находится?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В водопроводном кране.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Физминутка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bCs/>
          <w:i/>
          <w:sz w:val="24"/>
          <w:szCs w:val="24"/>
          <w:lang w:eastAsia="ru-RU"/>
        </w:rPr>
        <w:t>«Капельки»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Капля раз,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Капля два,</w:t>
      </w:r>
      <w:r w:rsidRPr="002C256A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</w:t>
      </w:r>
      <w:r w:rsidRPr="002C256A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Прыжки на носочках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)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Очень медленно сперва.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</w:t>
      </w:r>
      <w:r w:rsidRPr="002C256A">
        <w:rPr>
          <w:rFonts w:ascii="Times New Roman" w:hAnsi="Times New Roman"/>
          <w:i/>
          <w:color w:val="000000"/>
          <w:sz w:val="24"/>
          <w:szCs w:val="24"/>
          <w:lang w:eastAsia="ru-RU"/>
        </w:rPr>
        <w:t>Руки на поясе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)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А потом, потом, потом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Все бегом, бегом, бегом.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Мы зонты свои раскрыли, (</w:t>
      </w:r>
      <w:r w:rsidRPr="002C256A">
        <w:rPr>
          <w:rFonts w:ascii="Times New Roman" w:hAnsi="Times New Roman"/>
          <w:i/>
          <w:color w:val="000000"/>
          <w:sz w:val="24"/>
          <w:szCs w:val="24"/>
          <w:lang w:eastAsia="ru-RU"/>
        </w:rPr>
        <w:t>Развести руки в стороны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)</w:t>
      </w:r>
    </w:p>
    <w:p w:rsidR="00C56519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color w:val="000000"/>
          <w:sz w:val="24"/>
          <w:szCs w:val="24"/>
          <w:lang w:eastAsia="ru-RU"/>
        </w:rPr>
        <w:t>От дождя себя укрыли.</w:t>
      </w:r>
      <w:r w:rsidRPr="002C256A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</w:t>
      </w:r>
      <w:r w:rsidRPr="002C256A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Сомкнуть руки над головой полукругом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Опыт №1. </w:t>
      </w:r>
      <w:r w:rsidRPr="002C256A">
        <w:rPr>
          <w:rFonts w:ascii="Times New Roman" w:hAnsi="Times New Roman"/>
          <w:b/>
          <w:bCs/>
          <w:i/>
          <w:sz w:val="24"/>
          <w:szCs w:val="24"/>
          <w:lang w:eastAsia="ru-RU"/>
        </w:rPr>
        <w:t>«Вода - это жидкость»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Что такое вода?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Дети:</w:t>
      </w:r>
      <w:r w:rsidRPr="002C256A">
        <w:rPr>
          <w:rFonts w:ascii="Times New Roman" w:hAnsi="Times New Roman"/>
          <w:sz w:val="24"/>
          <w:szCs w:val="24"/>
          <w:lang w:eastAsia="ru-RU"/>
        </w:rPr>
        <w:t> Вода - это жидкость. Ее можно налить во что-нибудь: в стакан, в ведро, в вазу. Ее можно вылить, перелить из одного сосуда в другой.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Опыт №2. </w:t>
      </w:r>
      <w:r w:rsidRPr="002C256A">
        <w:rPr>
          <w:rFonts w:ascii="Times New Roman" w:hAnsi="Times New Roman"/>
          <w:b/>
          <w:bCs/>
          <w:i/>
          <w:sz w:val="24"/>
          <w:szCs w:val="24"/>
          <w:lang w:eastAsia="ru-RU"/>
        </w:rPr>
        <w:t>«Вода бесцветная»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На столе у воспитателя стакан с водой, стакан с молоком, ложечка.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(опускает ложечку в молоко)</w:t>
      </w:r>
      <w:r w:rsidRPr="002C256A">
        <w:rPr>
          <w:rFonts w:ascii="Times New Roman" w:hAnsi="Times New Roman"/>
          <w:sz w:val="24"/>
          <w:szCs w:val="24"/>
          <w:lang w:eastAsia="ru-RU"/>
        </w:rPr>
        <w:t> Ребята, видно ложечку?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(нет)</w:t>
      </w:r>
      <w:r w:rsidRPr="002C256A">
        <w:rPr>
          <w:rFonts w:ascii="Times New Roman" w:hAnsi="Times New Roman"/>
          <w:sz w:val="24"/>
          <w:szCs w:val="24"/>
          <w:lang w:eastAsia="ru-RU"/>
        </w:rPr>
        <w:t>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(опускает ложечку в воду)</w:t>
      </w:r>
      <w:r w:rsidRPr="002C256A">
        <w:rPr>
          <w:rFonts w:ascii="Times New Roman" w:hAnsi="Times New Roman"/>
          <w:sz w:val="24"/>
          <w:szCs w:val="24"/>
          <w:lang w:eastAsia="ru-RU"/>
        </w:rPr>
        <w:t> А теперь видно ложечку?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(да)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Молоко, какого цвета?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(белого)</w:t>
      </w:r>
      <w:r w:rsidRPr="002C256A">
        <w:rPr>
          <w:rFonts w:ascii="Times New Roman" w:hAnsi="Times New Roman"/>
          <w:sz w:val="24"/>
          <w:szCs w:val="24"/>
          <w:lang w:eastAsia="ru-RU"/>
        </w:rPr>
        <w:t> А вода какого цвета?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(вода не имеет цвета, она бесцветная)</w:t>
      </w:r>
      <w:r w:rsidRPr="002C256A">
        <w:rPr>
          <w:rFonts w:ascii="Times New Roman" w:hAnsi="Times New Roman"/>
          <w:sz w:val="24"/>
          <w:szCs w:val="24"/>
          <w:lang w:eastAsia="ru-RU"/>
        </w:rPr>
        <w:t> </w:t>
      </w:r>
      <w:r w:rsidRPr="002C256A">
        <w:rPr>
          <w:rFonts w:ascii="Times New Roman" w:hAnsi="Times New Roman"/>
          <w:i/>
          <w:sz w:val="24"/>
          <w:szCs w:val="24"/>
          <w:lang w:eastAsia="ru-RU"/>
        </w:rPr>
        <w:t xml:space="preserve"> 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Ребята, а я знаю, что вода может изменить свой цвет. Хотите в этом убедиться?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На столе у воспитателя два стакана с водой, зеленка, марганцовка.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Я сейчас в воду добавлю волшебный кристаллик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(марганцовку)</w:t>
      </w:r>
      <w:r w:rsidRPr="002C256A">
        <w:rPr>
          <w:rFonts w:ascii="Times New Roman" w:hAnsi="Times New Roman"/>
          <w:sz w:val="24"/>
          <w:szCs w:val="24"/>
          <w:lang w:eastAsia="ru-RU"/>
        </w:rPr>
        <w:t> и мы посмотрим, что произойдет с водой. Изменила свой цвет вода?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(да).</w:t>
      </w:r>
      <w:r w:rsidRPr="002C256A">
        <w:rPr>
          <w:rFonts w:ascii="Times New Roman" w:hAnsi="Times New Roman"/>
          <w:sz w:val="24"/>
          <w:szCs w:val="24"/>
          <w:lang w:eastAsia="ru-RU"/>
        </w:rPr>
        <w:t> А теперь я добавлю в воду волшебную капельку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(зеленку)</w:t>
      </w:r>
      <w:r w:rsidRPr="002C256A">
        <w:rPr>
          <w:rFonts w:ascii="Times New Roman" w:hAnsi="Times New Roman"/>
          <w:sz w:val="24"/>
          <w:szCs w:val="24"/>
          <w:lang w:eastAsia="ru-RU"/>
        </w:rPr>
        <w:t>. Посмотрим, что произойдет с водой. Вода изменила свой цвет.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Значит, делаем вывод: вода может менять цвет в зависимости от того, что в не добавили.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Опыт №3. </w:t>
      </w:r>
      <w:r w:rsidRPr="002C256A">
        <w:rPr>
          <w:rFonts w:ascii="Times New Roman" w:hAnsi="Times New Roman"/>
          <w:b/>
          <w:bCs/>
          <w:i/>
          <w:sz w:val="24"/>
          <w:szCs w:val="24"/>
          <w:lang w:eastAsia="ru-RU"/>
        </w:rPr>
        <w:t>«Вода без вкуса»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А теперь я предлагаю вам, ребята, попробовать воду на вкус. Какая она? Сладкая? Соленая? Кислая? Горькая?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 xml:space="preserve"> Вода не имеет вкуса, она безвкусная. 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Давайте проведем небольшой опыт. Положите в стакан с водой вещество, которое находится у вас на столе. Размешайте, а теперь попробуйте воду. Какая она стала на вкус?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  <w:r w:rsidRPr="002C256A">
        <w:rPr>
          <w:rFonts w:ascii="Times New Roman" w:hAnsi="Times New Roman"/>
          <w:sz w:val="24"/>
          <w:szCs w:val="24"/>
          <w:lang w:eastAsia="ru-RU"/>
        </w:rPr>
        <w:t> Как вы думаете, что вы добавили в воду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Оказывается, вода может принимать вкус того вещества, которое в нее положили.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Опыт №4. </w:t>
      </w:r>
      <w:r w:rsidRPr="002C256A">
        <w:rPr>
          <w:rFonts w:ascii="Times New Roman" w:hAnsi="Times New Roman"/>
          <w:b/>
          <w:bCs/>
          <w:i/>
          <w:sz w:val="24"/>
          <w:szCs w:val="24"/>
          <w:lang w:eastAsia="ru-RU"/>
        </w:rPr>
        <w:t>«Вода не имеет запаха»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А теперь я предлагаю вам понюхать воду. Пахнет ли вода чем-нибудь?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</w:t>
      </w:r>
      <w:r w:rsidRPr="002C256A">
        <w:rPr>
          <w:rFonts w:ascii="Times New Roman" w:hAnsi="Times New Roman"/>
          <w:sz w:val="24"/>
          <w:szCs w:val="24"/>
          <w:lang w:eastAsia="ru-RU"/>
        </w:rPr>
        <w:t>: Вода ничем не пахнет, у нее нет запаха. </w:t>
      </w:r>
      <w:r w:rsidRPr="002C256A">
        <w:rPr>
          <w:rFonts w:ascii="Times New Roman" w:hAnsi="Times New Roman"/>
          <w:i/>
          <w:sz w:val="24"/>
          <w:szCs w:val="24"/>
          <w:lang w:eastAsia="ru-RU"/>
        </w:rPr>
        <w:t xml:space="preserve"> 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Сегодня вы очень многое узнали о воде. Давайте еще раз вспомним, что же вы узнали:</w:t>
      </w:r>
    </w:p>
    <w:p w:rsidR="00C56519" w:rsidRPr="002C256A" w:rsidRDefault="00C56519" w:rsidP="002C256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Вода - это жидкость</w:t>
      </w:r>
    </w:p>
    <w:p w:rsidR="00C56519" w:rsidRPr="002C256A" w:rsidRDefault="00C56519" w:rsidP="002C256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Вода - бесцветная</w:t>
      </w:r>
    </w:p>
    <w:p w:rsidR="00C56519" w:rsidRPr="002C256A" w:rsidRDefault="00C56519" w:rsidP="002C256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Вода не имеет запаха.</w:t>
      </w:r>
    </w:p>
    <w:p w:rsidR="00C56519" w:rsidRPr="002C256A" w:rsidRDefault="00C56519" w:rsidP="002C256A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Вода - безвкусная.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Ребята, воду нужно беречь? Почему? </w:t>
      </w:r>
      <w:r w:rsidRPr="002C256A">
        <w:rPr>
          <w:rFonts w:ascii="Times New Roman" w:hAnsi="Times New Roman"/>
          <w:i/>
          <w:iCs/>
          <w:sz w:val="24"/>
          <w:szCs w:val="24"/>
          <w:lang w:eastAsia="ru-RU"/>
        </w:rPr>
        <w:t>(ответы детей)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для умывания, приготовления пищи необходима только очищенная вода. А чтобы получить чистую воду, люди затрачивают много трудов и сил. Вот почему нужно беречь воду, плотно закрывать кран. А чтобы вы всегда об этом помнили, вот этот знак мы повесим в умывальной комнате.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i/>
          <w:sz w:val="24"/>
          <w:szCs w:val="24"/>
          <w:lang w:eastAsia="ru-RU"/>
        </w:rPr>
        <w:t>Воспитатель:</w:t>
      </w:r>
      <w:r w:rsidRPr="002C256A">
        <w:rPr>
          <w:rFonts w:ascii="Times New Roman" w:hAnsi="Times New Roman"/>
          <w:sz w:val="24"/>
          <w:szCs w:val="24"/>
          <w:lang w:eastAsia="ru-RU"/>
        </w:rPr>
        <w:t> А сейчас сюрприз от Капельки - сок. Выпейте сок и скажите из чего он сделан.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Литература:</w:t>
      </w:r>
    </w:p>
    <w:p w:rsidR="00C56519" w:rsidRPr="002C256A" w:rsidRDefault="00C56519" w:rsidP="002C25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Т.М.Бондаренко "Экологические занятия с детьми 4 - 5 лет"</w:t>
      </w:r>
    </w:p>
    <w:p w:rsidR="00C56519" w:rsidRPr="002C256A" w:rsidRDefault="00C56519" w:rsidP="002C25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Н.А.Рыжова "Наш дом - природа"</w:t>
      </w:r>
    </w:p>
    <w:p w:rsidR="00C56519" w:rsidRPr="002C256A" w:rsidRDefault="00C56519" w:rsidP="002C25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И.Белавина, Н.Найденская "Планета - наш дом"</w:t>
      </w:r>
    </w:p>
    <w:p w:rsidR="00C56519" w:rsidRPr="002C256A" w:rsidRDefault="00C56519" w:rsidP="002C25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Л.Н.Прохорова "Организация экспериментальной деятельности  дошкольников"</w:t>
      </w:r>
    </w:p>
    <w:p w:rsidR="00C56519" w:rsidRPr="002C256A" w:rsidRDefault="00C56519" w:rsidP="002C25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C256A">
        <w:rPr>
          <w:rFonts w:ascii="Times New Roman" w:hAnsi="Times New Roman"/>
          <w:sz w:val="24"/>
          <w:szCs w:val="24"/>
          <w:lang w:eastAsia="ru-RU"/>
        </w:rPr>
        <w:t>Л.В.Ковинько "Секреты природы - это так интересно"</w:t>
      </w:r>
    </w:p>
    <w:p w:rsidR="00C56519" w:rsidRPr="002C256A" w:rsidRDefault="00C56519" w:rsidP="002C25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C56519" w:rsidRPr="002C256A" w:rsidSect="00A74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519" w:rsidRDefault="00C56519" w:rsidP="00791BC4">
      <w:pPr>
        <w:spacing w:after="0" w:line="240" w:lineRule="auto"/>
      </w:pPr>
      <w:r>
        <w:separator/>
      </w:r>
    </w:p>
  </w:endnote>
  <w:endnote w:type="continuationSeparator" w:id="1">
    <w:p w:rsidR="00C56519" w:rsidRDefault="00C56519" w:rsidP="0079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19" w:rsidRDefault="00C565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519" w:rsidRDefault="00C56519" w:rsidP="00791BC4">
      <w:pPr>
        <w:spacing w:after="0" w:line="240" w:lineRule="auto"/>
      </w:pPr>
      <w:r>
        <w:separator/>
      </w:r>
    </w:p>
  </w:footnote>
  <w:footnote w:type="continuationSeparator" w:id="1">
    <w:p w:rsidR="00C56519" w:rsidRDefault="00C56519" w:rsidP="00791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17C16"/>
    <w:multiLevelType w:val="multilevel"/>
    <w:tmpl w:val="35C0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A77ECC"/>
    <w:multiLevelType w:val="hybridMultilevel"/>
    <w:tmpl w:val="7DA821C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AC501F5"/>
    <w:multiLevelType w:val="multilevel"/>
    <w:tmpl w:val="7A44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2C4E0F"/>
    <w:multiLevelType w:val="multilevel"/>
    <w:tmpl w:val="9AE83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0B972C4"/>
    <w:multiLevelType w:val="multilevel"/>
    <w:tmpl w:val="2648F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11A63DD"/>
    <w:multiLevelType w:val="multilevel"/>
    <w:tmpl w:val="CF4EA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1C47045"/>
    <w:multiLevelType w:val="multilevel"/>
    <w:tmpl w:val="B282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6E62E0C"/>
    <w:multiLevelType w:val="multilevel"/>
    <w:tmpl w:val="5F083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C6B"/>
    <w:rsid w:val="00037C6B"/>
    <w:rsid w:val="00070469"/>
    <w:rsid w:val="00082510"/>
    <w:rsid w:val="001A4725"/>
    <w:rsid w:val="002C256A"/>
    <w:rsid w:val="00316068"/>
    <w:rsid w:val="004B3791"/>
    <w:rsid w:val="004C30CA"/>
    <w:rsid w:val="005C7E1E"/>
    <w:rsid w:val="00663D7D"/>
    <w:rsid w:val="00787A2B"/>
    <w:rsid w:val="00791BC4"/>
    <w:rsid w:val="007D7B56"/>
    <w:rsid w:val="00893F49"/>
    <w:rsid w:val="0094186E"/>
    <w:rsid w:val="00982D25"/>
    <w:rsid w:val="00A24009"/>
    <w:rsid w:val="00A7494B"/>
    <w:rsid w:val="00B65009"/>
    <w:rsid w:val="00B677E0"/>
    <w:rsid w:val="00BD2F54"/>
    <w:rsid w:val="00C56519"/>
    <w:rsid w:val="00CA6419"/>
    <w:rsid w:val="00D2620A"/>
    <w:rsid w:val="00DF63AA"/>
    <w:rsid w:val="00E86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4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">
    <w:name w:val="c0"/>
    <w:basedOn w:val="Normal"/>
    <w:uiPriority w:val="99"/>
    <w:rsid w:val="00D262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DefaultParagraphFont"/>
    <w:uiPriority w:val="99"/>
    <w:rsid w:val="00D2620A"/>
    <w:rPr>
      <w:rFonts w:cs="Times New Roman"/>
    </w:rPr>
  </w:style>
  <w:style w:type="character" w:customStyle="1" w:styleId="c5">
    <w:name w:val="c5"/>
    <w:basedOn w:val="DefaultParagraphFont"/>
    <w:uiPriority w:val="99"/>
    <w:rsid w:val="00D2620A"/>
    <w:rPr>
      <w:rFonts w:cs="Times New Roman"/>
    </w:rPr>
  </w:style>
  <w:style w:type="character" w:customStyle="1" w:styleId="c2">
    <w:name w:val="c2"/>
    <w:basedOn w:val="DefaultParagraphFont"/>
    <w:uiPriority w:val="99"/>
    <w:rsid w:val="00D2620A"/>
    <w:rPr>
      <w:rFonts w:cs="Times New Roman"/>
    </w:rPr>
  </w:style>
  <w:style w:type="paragraph" w:styleId="NormalWeb">
    <w:name w:val="Normal (Web)"/>
    <w:basedOn w:val="Normal"/>
    <w:uiPriority w:val="99"/>
    <w:rsid w:val="00D262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2620A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D2620A"/>
    <w:rPr>
      <w:rFonts w:cs="Times New Roman"/>
      <w:i/>
      <w:iCs/>
    </w:rPr>
  </w:style>
  <w:style w:type="paragraph" w:styleId="Header">
    <w:name w:val="header"/>
    <w:basedOn w:val="Normal"/>
    <w:link w:val="HeaderChar"/>
    <w:uiPriority w:val="99"/>
    <w:semiHidden/>
    <w:rsid w:val="0079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1B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9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91BC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677E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70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ariya-cheboto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90</TotalTime>
  <Pages>3</Pages>
  <Words>748</Words>
  <Characters>4268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</cp:lastModifiedBy>
  <cp:revision>10</cp:revision>
  <cp:lastPrinted>2014-01-14T12:57:00Z</cp:lastPrinted>
  <dcterms:created xsi:type="dcterms:W3CDTF">2012-03-27T16:21:00Z</dcterms:created>
  <dcterms:modified xsi:type="dcterms:W3CDTF">2014-01-27T07:29:00Z</dcterms:modified>
</cp:coreProperties>
</file>