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5D7" w:rsidRDefault="00ED05D7" w:rsidP="00BC1C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ЛАДОШКИ</w:t>
      </w:r>
    </w:p>
    <w:p w:rsidR="00ED05D7" w:rsidRDefault="00ED05D7" w:rsidP="00BC1C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(РИСОВАНИЕ С ДЕТЬМИ 3-4 ЛЕТ).</w:t>
      </w:r>
    </w:p>
    <w:p w:rsidR="00ED05D7" w:rsidRDefault="00ED05D7" w:rsidP="00BC1C5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8102D">
        <w:rPr>
          <w:rFonts w:ascii="Times New Roman" w:hAnsi="Times New Roman"/>
          <w:b/>
          <w:i/>
          <w:sz w:val="28"/>
          <w:szCs w:val="28"/>
        </w:rPr>
        <w:t>Черкашина Татьяна Радиевна</w:t>
      </w:r>
      <w:r>
        <w:rPr>
          <w:rFonts w:ascii="Times New Roman" w:hAnsi="Times New Roman"/>
          <w:sz w:val="28"/>
          <w:szCs w:val="28"/>
        </w:rPr>
        <w:t>,</w:t>
      </w:r>
    </w:p>
    <w:p w:rsidR="00ED05D7" w:rsidRDefault="00ED05D7" w:rsidP="00BC1C5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ПДО по изобразительной деятельности,</w:t>
      </w:r>
    </w:p>
    <w:p w:rsidR="00ED05D7" w:rsidRDefault="00ED05D7" w:rsidP="00BC1C5D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д/с №36 «Росинка», г. Белгород;</w:t>
      </w:r>
    </w:p>
    <w:bookmarkStart w:id="0" w:name="clb790259"/>
    <w:p w:rsidR="00ED05D7" w:rsidRPr="0048102D" w:rsidRDefault="00ED05D7" w:rsidP="00BC1C5D">
      <w:pPr>
        <w:spacing w:after="0" w:line="240" w:lineRule="auto"/>
        <w:ind w:firstLine="709"/>
        <w:jc w:val="right"/>
        <w:rPr>
          <w:rFonts w:ascii="Arial" w:hAnsi="Arial" w:cs="Arial"/>
          <w:color w:val="0000FF"/>
          <w:sz w:val="26"/>
        </w:rPr>
      </w:pPr>
      <w:r w:rsidRPr="0048102D">
        <w:rPr>
          <w:color w:val="0000FF"/>
        </w:rPr>
        <w:fldChar w:fldCharType="begin"/>
      </w:r>
      <w:r w:rsidRPr="0048102D">
        <w:rPr>
          <w:color w:val="0000FF"/>
        </w:rPr>
        <w:instrText xml:space="preserve"> HYPERLINK "http://e.mail.ru/messages/inbox/" </w:instrText>
      </w:r>
      <w:r w:rsidRPr="0048102D">
        <w:rPr>
          <w:color w:val="0000FF"/>
        </w:rPr>
      </w:r>
      <w:r w:rsidRPr="0048102D">
        <w:rPr>
          <w:color w:val="0000FF"/>
        </w:rPr>
        <w:fldChar w:fldCharType="separate"/>
      </w:r>
      <w:r w:rsidRPr="0048102D">
        <w:rPr>
          <w:rStyle w:val="Hyperlink"/>
          <w:rFonts w:ascii="inherit" w:hAnsi="inherit" w:cs="Arial"/>
          <w:sz w:val="26"/>
          <w:u w:val="none"/>
        </w:rPr>
        <w:t>ta.nita@bk.ru</w:t>
      </w:r>
      <w:r w:rsidRPr="0048102D">
        <w:rPr>
          <w:color w:val="0000FF"/>
        </w:rPr>
        <w:fldChar w:fldCharType="end"/>
      </w:r>
      <w:bookmarkEnd w:id="0"/>
    </w:p>
    <w:p w:rsidR="00ED05D7" w:rsidRPr="00F93B0F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3B0F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B0F">
        <w:rPr>
          <w:rFonts w:ascii="Times New Roman" w:hAnsi="Times New Roman"/>
          <w:sz w:val="28"/>
          <w:szCs w:val="28"/>
        </w:rPr>
        <w:t xml:space="preserve">из самых первых инструментов, при помощи которого </w:t>
      </w:r>
      <w:r>
        <w:rPr>
          <w:rFonts w:ascii="Times New Roman" w:hAnsi="Times New Roman"/>
          <w:sz w:val="28"/>
          <w:szCs w:val="28"/>
        </w:rPr>
        <w:t xml:space="preserve">ребенку </w:t>
      </w:r>
      <w:r w:rsidRPr="00F93B0F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B0F">
        <w:rPr>
          <w:rFonts w:ascii="Times New Roman" w:hAnsi="Times New Roman"/>
          <w:sz w:val="28"/>
          <w:szCs w:val="28"/>
        </w:rPr>
        <w:t>создавать яркие и оригинальные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B0F">
        <w:rPr>
          <w:rFonts w:ascii="Times New Roman" w:hAnsi="Times New Roman"/>
          <w:sz w:val="28"/>
          <w:szCs w:val="28"/>
        </w:rPr>
        <w:t>шедевры, – это детские ладошки.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Дети часто хотят познакомиться с красками на практике не с помощью кисточки, а с помощью пальчиков и ладошек. </w:t>
      </w:r>
      <w:r w:rsidRPr="00F93B0F">
        <w:rPr>
          <w:rFonts w:ascii="Times New Roman" w:hAnsi="Times New Roman"/>
          <w:sz w:val="28"/>
          <w:szCs w:val="28"/>
        </w:rPr>
        <w:t>Шлеп, и отпечаток готов! А теперь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B0F">
        <w:rPr>
          <w:rFonts w:ascii="Times New Roman" w:hAnsi="Times New Roman"/>
          <w:sz w:val="28"/>
          <w:szCs w:val="28"/>
        </w:rPr>
        <w:t>вглядываемся, что нам напоминает оставленный на бумаге след? Добавим несколько штрихов, и отпечаток ладони становится осьминогом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B0F">
        <w:rPr>
          <w:rFonts w:ascii="Times New Roman" w:hAnsi="Times New Roman"/>
          <w:sz w:val="28"/>
          <w:szCs w:val="28"/>
        </w:rPr>
        <w:t>или ёжиком. Дети очень любят такие увлекательные превращения. Ведь знакомые ребенку ладошки могут преобразовыватьс</w:t>
      </w:r>
      <w:r>
        <w:rPr>
          <w:rFonts w:ascii="Times New Roman" w:hAnsi="Times New Roman"/>
          <w:sz w:val="28"/>
          <w:szCs w:val="28"/>
        </w:rPr>
        <w:t>я во вполне узнаваемые предметы</w:t>
      </w:r>
      <w:r w:rsidRPr="00F93B0F">
        <w:rPr>
          <w:rFonts w:ascii="Times New Roman" w:hAnsi="Times New Roman"/>
          <w:sz w:val="28"/>
          <w:szCs w:val="28"/>
        </w:rPr>
        <w:t xml:space="preserve">. </w:t>
      </w:r>
    </w:p>
    <w:p w:rsidR="00ED05D7" w:rsidRPr="004C57F6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7F6">
        <w:rPr>
          <w:rFonts w:ascii="Times New Roman" w:hAnsi="Times New Roman"/>
          <w:sz w:val="28"/>
          <w:szCs w:val="28"/>
        </w:rPr>
        <w:t xml:space="preserve">Польза от </w:t>
      </w:r>
      <w:r>
        <w:rPr>
          <w:rFonts w:ascii="Times New Roman" w:hAnsi="Times New Roman"/>
          <w:sz w:val="28"/>
          <w:szCs w:val="28"/>
        </w:rPr>
        <w:t xml:space="preserve">такого способа </w:t>
      </w:r>
      <w:r w:rsidRPr="004C57F6">
        <w:rPr>
          <w:rFonts w:ascii="Times New Roman" w:hAnsi="Times New Roman"/>
          <w:sz w:val="28"/>
          <w:szCs w:val="28"/>
        </w:rPr>
        <w:t xml:space="preserve">рисования огромна – ребенок снимает напряжение, сбрасывает отрицательные эмоции, развивает моторику рук, учится фантазировать, чувствовать цвета и их оттенки. </w:t>
      </w:r>
      <w:r>
        <w:rPr>
          <w:rFonts w:ascii="Times New Roman" w:hAnsi="Times New Roman"/>
          <w:sz w:val="28"/>
          <w:szCs w:val="28"/>
        </w:rPr>
        <w:t xml:space="preserve">Творческие возможности при этом </w:t>
      </w:r>
      <w:r w:rsidRPr="004C57F6">
        <w:rPr>
          <w:rFonts w:ascii="Times New Roman" w:hAnsi="Times New Roman"/>
          <w:sz w:val="28"/>
          <w:szCs w:val="28"/>
        </w:rPr>
        <w:t xml:space="preserve"> безграничны!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детей 3-4 лет особенно привлекательным изобразительным материалом являются краски. В детском саду наиболее распространены гуашевые краски. Можно также использовать и пальчиковые краски. В их состав входят природные красители, не вызывающие раздражения кожи. В продаже можно встретить наборы от четырёх до восьми цветов. 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Ниже приведены темы, которые дают детям такую возможность. Так, опустив всю ладошку в краску, ребенок размазывает её по руке и, приложив ладонь к бумаге, наносит на нее  отпечаток. Оставленный на бумаге след-  самостоятельный рисунок. А взрослый помогает ребенку в цветном отпечатке увидеть настоящую картину, умело дополняя ее вырезанными из цветной бумаги или дорисованными деталями.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Цветовосприятие и чувства ребенка тесно связаны. Особенно заметна эмоциональная реакция младшего дошкольника на яркие цвета: красный, желтый, зеленый, синий. В этом возрасте ребенок не видит необходимости изображать предмет на рисунке соответственно его природной окраске.  Для него главное- исследовать свойства и возможности нового изобразительного материала. Но это является  ещё и способом изображения. При желании взрослый может все задания делать совместно с ребёнком, оставляя яркие отпечатки и своей ладони. Тогда картинки будут выглядеть наряднее и важнее для ребенка.</w:t>
      </w:r>
    </w:p>
    <w:p w:rsidR="00ED05D7" w:rsidRPr="0097329C" w:rsidRDefault="00ED05D7" w:rsidP="000A70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7329C">
        <w:rPr>
          <w:rFonts w:ascii="Times New Roman" w:hAnsi="Times New Roman"/>
          <w:b/>
          <w:sz w:val="28"/>
          <w:szCs w:val="28"/>
        </w:rPr>
        <w:t>Лебедь.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Материалы: альбомный</w:t>
      </w:r>
      <w:r w:rsidRPr="0021766F">
        <w:rPr>
          <w:rFonts w:ascii="Times New Roman" w:hAnsi="Times New Roman"/>
          <w:sz w:val="28"/>
          <w:szCs w:val="28"/>
        </w:rPr>
        <w:t xml:space="preserve"> лист или цветная бумага </w:t>
      </w:r>
      <w:r>
        <w:rPr>
          <w:rFonts w:ascii="Times New Roman" w:hAnsi="Times New Roman"/>
          <w:sz w:val="28"/>
          <w:szCs w:val="28"/>
        </w:rPr>
        <w:t>синего</w:t>
      </w:r>
      <w:r w:rsidRPr="0021766F">
        <w:rPr>
          <w:rFonts w:ascii="Times New Roman" w:hAnsi="Times New Roman"/>
          <w:sz w:val="28"/>
          <w:szCs w:val="28"/>
        </w:rPr>
        <w:t xml:space="preserve"> цвета;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66F">
        <w:rPr>
          <w:rFonts w:ascii="Times New Roman" w:hAnsi="Times New Roman"/>
          <w:sz w:val="28"/>
          <w:szCs w:val="28"/>
        </w:rPr>
        <w:t>гуашь;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66F">
        <w:rPr>
          <w:rFonts w:ascii="Times New Roman" w:hAnsi="Times New Roman"/>
          <w:sz w:val="28"/>
          <w:szCs w:val="28"/>
        </w:rPr>
        <w:t>тонкая и широкая кисточка;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66F">
        <w:rPr>
          <w:rFonts w:ascii="Times New Roman" w:hAnsi="Times New Roman"/>
          <w:sz w:val="28"/>
          <w:szCs w:val="28"/>
        </w:rPr>
        <w:t>мисочка с водой, чтобы помыть руки;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66F">
        <w:rPr>
          <w:rFonts w:ascii="Times New Roman" w:hAnsi="Times New Roman"/>
          <w:sz w:val="28"/>
          <w:szCs w:val="28"/>
        </w:rPr>
        <w:t>тряпочка.</w:t>
      </w:r>
    </w:p>
    <w:p w:rsidR="00ED05D7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Предварительная работа.</w:t>
      </w:r>
    </w:p>
    <w:p w:rsidR="00ED05D7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Покажите ребенку на фотографии изображение лебедя. Отметьте характерные особенности внешнего вида птицы.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Рисунок.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66F">
        <w:rPr>
          <w:rFonts w:ascii="Times New Roman" w:hAnsi="Times New Roman"/>
          <w:sz w:val="28"/>
          <w:szCs w:val="28"/>
        </w:rPr>
        <w:t>Набрать краску на ладонь можно двумя способами: ребенок опускает в мисочку с гуашью всю ладонь, или взрослый широкой кисточкой наносит слой краски непосредственно на ладонь малыша.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66F">
        <w:rPr>
          <w:rFonts w:ascii="Times New Roman" w:hAnsi="Times New Roman"/>
          <w:sz w:val="28"/>
          <w:szCs w:val="28"/>
        </w:rPr>
        <w:t>Ребенок делает отпечаток внутренней стороной растопыренной ладони на бумаге. Если по замыслу нужно, чтобы пальцы смотрели вниз, переворачиваем лист бумаги уже с готовым отпечатком "вверх ногами".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Когда отпечаток ладони на бумаге</w:t>
      </w:r>
      <w:r w:rsidRPr="0021766F">
        <w:rPr>
          <w:rFonts w:ascii="Times New Roman" w:hAnsi="Times New Roman"/>
          <w:sz w:val="28"/>
          <w:szCs w:val="28"/>
        </w:rPr>
        <w:t xml:space="preserve"> высохнет, доводим его до нужного образа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1766F">
        <w:rPr>
          <w:rFonts w:ascii="Times New Roman" w:hAnsi="Times New Roman"/>
          <w:sz w:val="28"/>
          <w:szCs w:val="28"/>
        </w:rPr>
        <w:t>лебедям дорисовываем на отпечатке большого пальца  голову, глаза, клюв.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и</w:t>
      </w:r>
      <w:r w:rsidRPr="0021766F">
        <w:rPr>
          <w:rFonts w:ascii="Times New Roman" w:hAnsi="Times New Roman"/>
          <w:sz w:val="28"/>
          <w:szCs w:val="28"/>
        </w:rPr>
        <w:t>з отпечатков ладон</w:t>
      </w:r>
      <w:r>
        <w:rPr>
          <w:rFonts w:ascii="Times New Roman" w:hAnsi="Times New Roman"/>
          <w:sz w:val="28"/>
          <w:szCs w:val="28"/>
        </w:rPr>
        <w:t>ей</w:t>
      </w:r>
      <w:r w:rsidRPr="002176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могут получиться чудесные изображения</w:t>
      </w:r>
      <w:r w:rsidRPr="0021766F">
        <w:rPr>
          <w:rFonts w:ascii="Times New Roman" w:hAnsi="Times New Roman"/>
          <w:sz w:val="28"/>
          <w:szCs w:val="28"/>
        </w:rPr>
        <w:t xml:space="preserve"> гуся, голубя, птичк</w:t>
      </w:r>
      <w:r>
        <w:rPr>
          <w:rFonts w:ascii="Times New Roman" w:hAnsi="Times New Roman"/>
          <w:sz w:val="28"/>
          <w:szCs w:val="28"/>
        </w:rPr>
        <w:t>и</w:t>
      </w:r>
      <w:r w:rsidRPr="0021766F">
        <w:rPr>
          <w:rFonts w:ascii="Times New Roman" w:hAnsi="Times New Roman"/>
          <w:sz w:val="28"/>
          <w:szCs w:val="28"/>
        </w:rPr>
        <w:t>, ежика, слона, барашка, белого медведя, лошад</w:t>
      </w:r>
      <w:r>
        <w:rPr>
          <w:rFonts w:ascii="Times New Roman" w:hAnsi="Times New Roman"/>
          <w:sz w:val="28"/>
          <w:szCs w:val="28"/>
        </w:rPr>
        <w:t>и</w:t>
      </w:r>
      <w:r w:rsidRPr="0021766F">
        <w:rPr>
          <w:rFonts w:ascii="Times New Roman" w:hAnsi="Times New Roman"/>
          <w:sz w:val="28"/>
          <w:szCs w:val="28"/>
        </w:rPr>
        <w:t>, рыб</w:t>
      </w:r>
      <w:r>
        <w:rPr>
          <w:rFonts w:ascii="Times New Roman" w:hAnsi="Times New Roman"/>
          <w:sz w:val="28"/>
          <w:szCs w:val="28"/>
        </w:rPr>
        <w:t>ы</w:t>
      </w:r>
      <w:r w:rsidRPr="0021766F">
        <w:rPr>
          <w:rFonts w:ascii="Times New Roman" w:hAnsi="Times New Roman"/>
          <w:sz w:val="28"/>
          <w:szCs w:val="28"/>
        </w:rPr>
        <w:t>, медуз</w:t>
      </w:r>
      <w:r>
        <w:rPr>
          <w:rFonts w:ascii="Times New Roman" w:hAnsi="Times New Roman"/>
          <w:sz w:val="28"/>
          <w:szCs w:val="28"/>
        </w:rPr>
        <w:t>ы</w:t>
      </w:r>
      <w:r w:rsidRPr="0021766F">
        <w:rPr>
          <w:rFonts w:ascii="Times New Roman" w:hAnsi="Times New Roman"/>
          <w:sz w:val="28"/>
          <w:szCs w:val="28"/>
        </w:rPr>
        <w:t>, осьминога, дерев</w:t>
      </w:r>
      <w:r>
        <w:rPr>
          <w:rFonts w:ascii="Times New Roman" w:hAnsi="Times New Roman"/>
          <w:sz w:val="28"/>
          <w:szCs w:val="28"/>
        </w:rPr>
        <w:t>а</w:t>
      </w:r>
      <w:r w:rsidRPr="0021766F">
        <w:rPr>
          <w:rFonts w:ascii="Times New Roman" w:hAnsi="Times New Roman"/>
          <w:sz w:val="28"/>
          <w:szCs w:val="28"/>
        </w:rPr>
        <w:t>, куст</w:t>
      </w:r>
      <w:r>
        <w:rPr>
          <w:rFonts w:ascii="Times New Roman" w:hAnsi="Times New Roman"/>
          <w:sz w:val="28"/>
          <w:szCs w:val="28"/>
        </w:rPr>
        <w:t>а</w:t>
      </w:r>
      <w:r w:rsidRPr="0021766F">
        <w:rPr>
          <w:rFonts w:ascii="Times New Roman" w:hAnsi="Times New Roman"/>
          <w:sz w:val="28"/>
          <w:szCs w:val="28"/>
        </w:rPr>
        <w:t>, кленовый лист и т.д.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66F">
        <w:rPr>
          <w:rFonts w:ascii="Times New Roman" w:hAnsi="Times New Roman"/>
          <w:sz w:val="28"/>
          <w:szCs w:val="28"/>
        </w:rPr>
        <w:t>Если соединить вместе большие пальцы и сделать отпечаток сразу двух ладошек, получится краб или бабочка.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66F">
        <w:rPr>
          <w:rFonts w:ascii="Times New Roman" w:hAnsi="Times New Roman"/>
          <w:sz w:val="28"/>
          <w:szCs w:val="28"/>
        </w:rPr>
        <w:t>Ставить отпечатки можно тыльной стороной пальцев (морской конек), большим пальцем (туловище рыбы, краба или паука) или боковой стороной кулачка (отпечаток следа человека).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Можно сделать</w:t>
      </w:r>
      <w:r w:rsidRPr="0021766F">
        <w:rPr>
          <w:rFonts w:ascii="Times New Roman" w:hAnsi="Times New Roman"/>
          <w:sz w:val="28"/>
          <w:szCs w:val="28"/>
        </w:rPr>
        <w:t xml:space="preserve"> два отпечатка одной и той же ладонью, чтобы не пачкать другую.</w:t>
      </w:r>
    </w:p>
    <w:p w:rsidR="00ED05D7" w:rsidRPr="0021766F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66F">
        <w:rPr>
          <w:rFonts w:ascii="Times New Roman" w:hAnsi="Times New Roman"/>
          <w:sz w:val="28"/>
          <w:szCs w:val="28"/>
        </w:rPr>
        <w:t>Рисовать ладошками  можно на листах бумаги большого формата.</w:t>
      </w:r>
    </w:p>
    <w:p w:rsidR="00ED05D7" w:rsidRDefault="00ED05D7" w:rsidP="000A705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Можно объединить рисование и аппликацию.</w:t>
      </w:r>
    </w:p>
    <w:p w:rsidR="00ED05D7" w:rsidRPr="000A705F" w:rsidRDefault="00ED05D7" w:rsidP="000A705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97329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Цветочки на полянке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ED05D7" w:rsidRDefault="00ED05D7" w:rsidP="000A705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Материалы: гуашь зеленого цвета; заготовки для рисунка, вырезанные из синей, желтой, красной, зеленой бумаги (цветы, листья, стебельки, серединки цветочков); клей ПВА; кисти жесткие. 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Предварительная работа.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Покажите ребенку на иллюстрациях изображения разных цветов. Обратите внимание на их окраску. Затем предложите ребенку рассмотреть вырезанные заготовки цветов. На примере вырезанных полосок и овалов из зеленой бумаги расскажите о стебельках и листочках. Пусть ребенок сравнит их с пальчиками: стебелек длинный, как пальчик, а листочек маленький, как кончик пальчика.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Рисунок. </w:t>
      </w:r>
    </w:p>
    <w:p w:rsidR="00ED05D7" w:rsidRDefault="00ED05D7" w:rsidP="003A166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Опустите левую ладошку ребенка в зеленую краску. На белый лист бумаги приложите ладошку с растопыренными пальчиками так, чтобы получился яркий отпечаток. Промойте ладошку от краски. Зеленый след от ладошки- это трава на поляне. Используя вырезанные из цветной бумаги детали, можно составить изображение цветочков на полянке вместе с ребенком. Детали нужно закрепить клеем.</w:t>
      </w:r>
    </w:p>
    <w:p w:rsidR="00ED05D7" w:rsidRDefault="00ED05D7" w:rsidP="003A166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A0DD5">
        <w:rPr>
          <w:rFonts w:ascii="Times New Roman" w:hAnsi="Times New Roman"/>
          <w:sz w:val="28"/>
          <w:szCs w:val="28"/>
        </w:rPr>
        <w:t>Так же сам</w:t>
      </w:r>
      <w:r>
        <w:rPr>
          <w:rFonts w:ascii="Times New Roman" w:hAnsi="Times New Roman"/>
          <w:sz w:val="28"/>
          <w:szCs w:val="28"/>
        </w:rPr>
        <w:t>и</w:t>
      </w:r>
      <w:r w:rsidRPr="006A0DD5">
        <w:rPr>
          <w:rFonts w:ascii="Times New Roman" w:hAnsi="Times New Roman"/>
          <w:sz w:val="28"/>
          <w:szCs w:val="28"/>
        </w:rPr>
        <w:t xml:space="preserve"> ладошки могут превратиться и в волшебные цветы с лепестками-пальчиками - из них можно напечатать целый луг! </w:t>
      </w:r>
    </w:p>
    <w:p w:rsidR="00ED05D7" w:rsidRPr="006A0DD5" w:rsidRDefault="00ED05D7">
      <w:pPr>
        <w:rPr>
          <w:rFonts w:ascii="Times New Roman" w:hAnsi="Times New Roman"/>
          <w:sz w:val="28"/>
          <w:szCs w:val="28"/>
        </w:rPr>
      </w:pPr>
    </w:p>
    <w:sectPr w:rsidR="00ED05D7" w:rsidRPr="006A0DD5" w:rsidSect="00BC1C5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47076"/>
    <w:multiLevelType w:val="multilevel"/>
    <w:tmpl w:val="C58C2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1E09"/>
    <w:rsid w:val="000A705F"/>
    <w:rsid w:val="00123A54"/>
    <w:rsid w:val="00192480"/>
    <w:rsid w:val="001B1E09"/>
    <w:rsid w:val="0021766F"/>
    <w:rsid w:val="003058FF"/>
    <w:rsid w:val="00306F1C"/>
    <w:rsid w:val="00324380"/>
    <w:rsid w:val="003A1663"/>
    <w:rsid w:val="003A30E5"/>
    <w:rsid w:val="00434B3B"/>
    <w:rsid w:val="0048102D"/>
    <w:rsid w:val="004C57F6"/>
    <w:rsid w:val="0062194D"/>
    <w:rsid w:val="006A0DD5"/>
    <w:rsid w:val="00731EF6"/>
    <w:rsid w:val="00793AAB"/>
    <w:rsid w:val="00804963"/>
    <w:rsid w:val="00830D86"/>
    <w:rsid w:val="0097329C"/>
    <w:rsid w:val="009A1CE0"/>
    <w:rsid w:val="00AE2195"/>
    <w:rsid w:val="00B66440"/>
    <w:rsid w:val="00BC1C5D"/>
    <w:rsid w:val="00C96F43"/>
    <w:rsid w:val="00D16312"/>
    <w:rsid w:val="00ED05D7"/>
    <w:rsid w:val="00F93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B3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1B1E09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2176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77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723</Words>
  <Characters>4122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Nata</cp:lastModifiedBy>
  <cp:revision>3</cp:revision>
  <dcterms:created xsi:type="dcterms:W3CDTF">2014-02-15T07:22:00Z</dcterms:created>
  <dcterms:modified xsi:type="dcterms:W3CDTF">2014-02-21T19:56:00Z</dcterms:modified>
</cp:coreProperties>
</file>